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EAF00" w14:textId="1F5239B7" w:rsidR="00171589" w:rsidRPr="00171589" w:rsidRDefault="00A45CDE" w:rsidP="00171589">
      <w:pPr>
        <w:pStyle w:val="NormaleWeb"/>
        <w:spacing w:before="0" w:after="0"/>
        <w:jc w:val="center"/>
        <w:rPr>
          <w:rFonts w:ascii="Myriad Pro" w:hAnsi="Myriad Pro"/>
          <w:b/>
          <w:sz w:val="36"/>
          <w:szCs w:val="36"/>
        </w:rPr>
      </w:pPr>
      <w:r w:rsidRPr="00A45CDE">
        <w:rPr>
          <w:rFonts w:ascii="Myriad Pro" w:hAnsi="Myriad Pro"/>
          <w:b/>
          <w:smallCaps/>
          <w:sz w:val="36"/>
          <w:szCs w:val="36"/>
        </w:rPr>
        <w:t>E</w:t>
      </w:r>
      <w:r>
        <w:rPr>
          <w:rFonts w:ascii="Myriad Pro" w:hAnsi="Myriad Pro"/>
          <w:b/>
          <w:smallCaps/>
          <w:sz w:val="36"/>
          <w:szCs w:val="36"/>
        </w:rPr>
        <w:t>rrata Corrige</w:t>
      </w:r>
      <w:r w:rsidR="00171589" w:rsidRPr="00171589">
        <w:rPr>
          <w:rFonts w:ascii="Myriad Pro" w:hAnsi="Myriad Pro"/>
          <w:b/>
          <w:sz w:val="36"/>
          <w:szCs w:val="36"/>
        </w:rPr>
        <w:t xml:space="preserve"> - Rapporto Rifiuti </w:t>
      </w:r>
      <w:r w:rsidR="006E293E">
        <w:rPr>
          <w:rFonts w:ascii="Myriad Pro" w:hAnsi="Myriad Pro"/>
          <w:b/>
          <w:sz w:val="36"/>
          <w:szCs w:val="36"/>
        </w:rPr>
        <w:t>Speciali 2026</w:t>
      </w:r>
    </w:p>
    <w:p w14:paraId="66E02057" w14:textId="05FDADFE" w:rsidR="00DF08E9" w:rsidRDefault="00171589" w:rsidP="00DF08E9">
      <w:pPr>
        <w:pStyle w:val="NormaleWeb"/>
        <w:spacing w:before="0" w:after="0"/>
        <w:jc w:val="center"/>
        <w:rPr>
          <w:rStyle w:val="Enfasigrassetto"/>
          <w:rFonts w:ascii="Myriad Pro" w:eastAsiaTheme="minorEastAsia" w:hAnsi="Myriad Pro"/>
          <w:sz w:val="32"/>
          <w:szCs w:val="32"/>
          <w:u w:val="single"/>
        </w:rPr>
      </w:pPr>
      <w:r w:rsidRPr="00171589">
        <w:br/>
      </w:r>
      <w:r w:rsidR="00DF08E9" w:rsidRPr="00552C06">
        <w:rPr>
          <w:rStyle w:val="Enfasigrassetto"/>
          <w:rFonts w:ascii="Myriad Pro" w:eastAsiaTheme="minorEastAsia" w:hAnsi="Myriad Pro"/>
          <w:sz w:val="32"/>
          <w:szCs w:val="32"/>
          <w:u w:val="single"/>
        </w:rPr>
        <w:t xml:space="preserve">Versione integrale (n. </w:t>
      </w:r>
      <w:r w:rsidR="00750B2A">
        <w:rPr>
          <w:rStyle w:val="Enfasigrassetto"/>
          <w:rFonts w:ascii="Myriad Pro" w:eastAsiaTheme="minorEastAsia" w:hAnsi="Myriad Pro"/>
          <w:sz w:val="32"/>
          <w:szCs w:val="32"/>
          <w:u w:val="single"/>
        </w:rPr>
        <w:t>433</w:t>
      </w:r>
      <w:r w:rsidR="00DF08E9" w:rsidRPr="00552C06">
        <w:rPr>
          <w:rStyle w:val="Enfasigrassetto"/>
          <w:rFonts w:ascii="Myriad Pro" w:eastAsiaTheme="minorEastAsia" w:hAnsi="Myriad Pro"/>
          <w:sz w:val="32"/>
          <w:szCs w:val="32"/>
          <w:u w:val="single"/>
        </w:rPr>
        <w:t>/202</w:t>
      </w:r>
      <w:r w:rsidR="00750B2A">
        <w:rPr>
          <w:rStyle w:val="Enfasigrassetto"/>
          <w:rFonts w:ascii="Myriad Pro" w:eastAsiaTheme="minorEastAsia" w:hAnsi="Myriad Pro"/>
          <w:sz w:val="32"/>
          <w:szCs w:val="32"/>
          <w:u w:val="single"/>
        </w:rPr>
        <w:t>6</w:t>
      </w:r>
      <w:r w:rsidR="00DF08E9" w:rsidRPr="00552C06">
        <w:rPr>
          <w:rStyle w:val="Enfasigrassetto"/>
          <w:rFonts w:ascii="Myriad Pro" w:eastAsiaTheme="minorEastAsia" w:hAnsi="Myriad Pro"/>
          <w:sz w:val="32"/>
          <w:szCs w:val="32"/>
          <w:u w:val="single"/>
        </w:rPr>
        <w:t>)</w:t>
      </w:r>
    </w:p>
    <w:p w14:paraId="79C40F4B" w14:textId="2BC6616E" w:rsidR="00ED01F2" w:rsidRDefault="00750B2A" w:rsidP="00ED01F2">
      <w:pPr>
        <w:pStyle w:val="Titolo1"/>
      </w:pPr>
      <w:r>
        <w:t>1/10/2026</w:t>
      </w:r>
    </w:p>
    <w:p w14:paraId="39A74C3C" w14:textId="77777777" w:rsidR="0075699B" w:rsidRPr="0075699B" w:rsidRDefault="0075699B" w:rsidP="0075699B">
      <w:pPr>
        <w:pStyle w:val="TestopubblicazioneISPRA"/>
      </w:pPr>
    </w:p>
    <w:p w14:paraId="448B0420" w14:textId="4842B2EB" w:rsidR="00282552" w:rsidRPr="00552C06" w:rsidRDefault="00282552" w:rsidP="00282552">
      <w:pPr>
        <w:pStyle w:val="NormaleWeb"/>
        <w:numPr>
          <w:ilvl w:val="0"/>
          <w:numId w:val="43"/>
        </w:numPr>
        <w:suppressAutoHyphens w:val="0"/>
        <w:autoSpaceDN/>
        <w:spacing w:before="0" w:after="0"/>
        <w:jc w:val="both"/>
        <w:rPr>
          <w:rFonts w:ascii="Myriad Pro" w:hAnsi="Myriad Pro"/>
          <w:b/>
        </w:rPr>
      </w:pPr>
      <w:r w:rsidRPr="00552C06">
        <w:rPr>
          <w:rFonts w:ascii="Myriad Pro" w:hAnsi="Myriad Pro"/>
          <w:b/>
        </w:rPr>
        <w:t xml:space="preserve">Capitolo </w:t>
      </w:r>
      <w:r w:rsidR="00403393">
        <w:rPr>
          <w:rFonts w:ascii="Myriad Pro" w:hAnsi="Myriad Pro"/>
          <w:b/>
        </w:rPr>
        <w:t>2</w:t>
      </w:r>
      <w:r w:rsidRPr="00552C06">
        <w:rPr>
          <w:rFonts w:ascii="Myriad Pro" w:hAnsi="Myriad Pro"/>
          <w:b/>
        </w:rPr>
        <w:t xml:space="preserve"> </w:t>
      </w:r>
      <w:r>
        <w:rPr>
          <w:rFonts w:ascii="Myriad Pro" w:hAnsi="Myriad Pro"/>
          <w:b/>
        </w:rPr>
        <w:t>-</w:t>
      </w:r>
      <w:r w:rsidRPr="00552C06">
        <w:rPr>
          <w:rFonts w:ascii="Myriad Pro" w:hAnsi="Myriad Pro"/>
          <w:b/>
        </w:rPr>
        <w:t xml:space="preserve"> </w:t>
      </w:r>
      <w:r>
        <w:rPr>
          <w:rFonts w:ascii="Myriad Pro" w:hAnsi="Myriad Pro"/>
          <w:b/>
        </w:rPr>
        <w:t xml:space="preserve">Gestione dei rifiuti </w:t>
      </w:r>
      <w:r w:rsidR="004E4CA5">
        <w:rPr>
          <w:rFonts w:ascii="Myriad Pro" w:hAnsi="Myriad Pro"/>
          <w:b/>
        </w:rPr>
        <w:t>speciali</w:t>
      </w:r>
    </w:p>
    <w:p w14:paraId="16DD200A" w14:textId="247472AE" w:rsidR="00F51C6E" w:rsidRDefault="00282552" w:rsidP="00282552">
      <w:pPr>
        <w:pStyle w:val="NormaleWeb"/>
        <w:suppressAutoHyphens w:val="0"/>
        <w:autoSpaceDN/>
        <w:spacing w:before="0" w:after="0"/>
        <w:ind w:firstLine="360"/>
        <w:jc w:val="both"/>
        <w:rPr>
          <w:rFonts w:ascii="Myriad Pro" w:hAnsi="Myriad Pro"/>
          <w:b/>
          <w:bCs/>
        </w:rPr>
      </w:pPr>
      <w:r w:rsidRPr="00552C06">
        <w:rPr>
          <w:rFonts w:ascii="Myriad Pro" w:hAnsi="Myriad Pro"/>
          <w:b/>
          <w:bCs/>
        </w:rPr>
        <w:t xml:space="preserve">Paragrafo </w:t>
      </w:r>
      <w:r w:rsidR="004E4CA5">
        <w:rPr>
          <w:rFonts w:ascii="Myriad Pro" w:hAnsi="Myriad Pro"/>
          <w:b/>
          <w:bCs/>
        </w:rPr>
        <w:t>2.11</w:t>
      </w:r>
      <w:r>
        <w:rPr>
          <w:rFonts w:ascii="Myriad Pro" w:hAnsi="Myriad Pro"/>
          <w:b/>
          <w:bCs/>
        </w:rPr>
        <w:t xml:space="preserve"> </w:t>
      </w:r>
      <w:r w:rsidR="00BA46D7">
        <w:rPr>
          <w:rFonts w:ascii="Myriad Pro" w:hAnsi="Myriad Pro"/>
          <w:b/>
          <w:bCs/>
        </w:rPr>
        <w:t>-</w:t>
      </w:r>
      <w:r w:rsidRPr="00BC01C2">
        <w:rPr>
          <w:rFonts w:ascii="Myriad Pro" w:hAnsi="Myriad Pro"/>
          <w:b/>
          <w:bCs/>
        </w:rPr>
        <w:t xml:space="preserve"> </w:t>
      </w:r>
      <w:r w:rsidR="00F51C6E">
        <w:rPr>
          <w:rFonts w:ascii="Myriad Pro" w:hAnsi="Myriad Pro"/>
          <w:b/>
          <w:bCs/>
        </w:rPr>
        <w:t>Smaltimento in discarica</w:t>
      </w:r>
    </w:p>
    <w:p w14:paraId="242A145F" w14:textId="618035BE" w:rsidR="00282552" w:rsidRDefault="00F51C6E" w:rsidP="00282552">
      <w:pPr>
        <w:pStyle w:val="NormaleWeb"/>
        <w:suppressAutoHyphens w:val="0"/>
        <w:autoSpaceDN/>
        <w:spacing w:before="0" w:after="0"/>
        <w:ind w:firstLine="360"/>
        <w:jc w:val="both"/>
        <w:rPr>
          <w:rFonts w:ascii="Myriad Pro" w:hAnsi="Myriad Pro"/>
          <w:b/>
        </w:rPr>
      </w:pPr>
      <w:r>
        <w:rPr>
          <w:rFonts w:ascii="Myriad Pro" w:hAnsi="Myriad Pro"/>
          <w:b/>
          <w:bCs/>
        </w:rPr>
        <w:t xml:space="preserve">Sottoparagrafo 2.11.6 </w:t>
      </w:r>
      <w:r w:rsidR="00BA46D7">
        <w:rPr>
          <w:rFonts w:ascii="Myriad Pro" w:hAnsi="Myriad Pro"/>
          <w:b/>
          <w:bCs/>
        </w:rPr>
        <w:t>-</w:t>
      </w:r>
      <w:r>
        <w:rPr>
          <w:rFonts w:ascii="Myriad Pro" w:hAnsi="Myriad Pro"/>
          <w:b/>
          <w:bCs/>
        </w:rPr>
        <w:t xml:space="preserve"> </w:t>
      </w:r>
      <w:r w:rsidR="00BA46D7">
        <w:rPr>
          <w:rFonts w:ascii="Myriad Pro" w:hAnsi="Myriad Pro"/>
          <w:b/>
          <w:bCs/>
        </w:rPr>
        <w:t>Smaltimento in discarica dei rifiuti contenenti amianto</w:t>
      </w:r>
      <w:r w:rsidR="00282552" w:rsidRPr="00CE0F21">
        <w:rPr>
          <w:rFonts w:ascii="Myriad Pro" w:hAnsi="Myriad Pro"/>
          <w:b/>
          <w:bCs/>
        </w:rPr>
        <w:t xml:space="preserve"> </w:t>
      </w:r>
    </w:p>
    <w:p w14:paraId="7D5C44B1" w14:textId="0C7CBB70" w:rsidR="00282552" w:rsidRDefault="00282552" w:rsidP="00282552">
      <w:pPr>
        <w:pStyle w:val="NormaleWeb"/>
        <w:suppressAutoHyphens w:val="0"/>
        <w:autoSpaceDN/>
        <w:spacing w:before="0" w:after="0"/>
        <w:ind w:left="360"/>
        <w:jc w:val="both"/>
        <w:rPr>
          <w:rFonts w:ascii="Myriad Pro" w:hAnsi="Myriad Pro"/>
        </w:rPr>
      </w:pPr>
      <w:r w:rsidRPr="00552C06">
        <w:rPr>
          <w:rFonts w:ascii="Myriad Pro" w:hAnsi="Myriad Pro"/>
          <w:b/>
        </w:rPr>
        <w:t>pag. 1</w:t>
      </w:r>
      <w:r w:rsidR="00BA46D7">
        <w:rPr>
          <w:rFonts w:ascii="Myriad Pro" w:hAnsi="Myriad Pro"/>
          <w:b/>
        </w:rPr>
        <w:t>60</w:t>
      </w:r>
      <w:r w:rsidRPr="007D4549">
        <w:rPr>
          <w:rFonts w:ascii="Myriad Pro" w:hAnsi="Myriad Pro"/>
          <w:bCs/>
        </w:rPr>
        <w:t xml:space="preserve"> </w:t>
      </w:r>
      <w:r w:rsidRPr="00891C2E">
        <w:rPr>
          <w:rFonts w:ascii="Myriad Pro" w:hAnsi="Myriad Pro"/>
          <w:bCs/>
        </w:rPr>
        <w:t xml:space="preserve">della versione pubblicata in data </w:t>
      </w:r>
      <w:r w:rsidR="00C0360E">
        <w:rPr>
          <w:rFonts w:ascii="Myriad Pro" w:hAnsi="Myriad Pro"/>
          <w:bCs/>
        </w:rPr>
        <w:t>21 luglio 2026</w:t>
      </w:r>
      <w:r w:rsidRPr="00552C06">
        <w:rPr>
          <w:rFonts w:ascii="Myriad Pro" w:hAnsi="Myriad Pro"/>
        </w:rPr>
        <w:t xml:space="preserve">: </w:t>
      </w:r>
      <w:r>
        <w:rPr>
          <w:rFonts w:ascii="Myriad Pro" w:hAnsi="Myriad Pro"/>
        </w:rPr>
        <w:t xml:space="preserve">si </w:t>
      </w:r>
      <w:r w:rsidR="00C0360E">
        <w:rPr>
          <w:rFonts w:ascii="Myriad Pro" w:hAnsi="Myriad Pro"/>
        </w:rPr>
        <w:t xml:space="preserve">sostituisce </w:t>
      </w:r>
      <w:r>
        <w:rPr>
          <w:rFonts w:ascii="Myriad Pro" w:hAnsi="Myriad Pro"/>
        </w:rPr>
        <w:t xml:space="preserve">la Figura </w:t>
      </w:r>
      <w:r w:rsidR="00C0360E">
        <w:rPr>
          <w:rFonts w:ascii="Myriad Pro" w:hAnsi="Myriad Pro"/>
        </w:rPr>
        <w:t>2.11.27</w:t>
      </w:r>
      <w:r>
        <w:rPr>
          <w:rFonts w:ascii="Myriad Pro" w:hAnsi="Myriad Pro"/>
        </w:rPr>
        <w:t xml:space="preserve"> </w:t>
      </w:r>
      <w:r w:rsidRPr="00171589">
        <w:rPr>
          <w:rFonts w:ascii="Myriad Pro" w:hAnsi="Myriad Pro"/>
        </w:rPr>
        <w:t>di seguito riporta</w:t>
      </w:r>
      <w:r>
        <w:rPr>
          <w:rFonts w:ascii="Myriad Pro" w:hAnsi="Myriad Pro"/>
        </w:rPr>
        <w:t>ta</w:t>
      </w:r>
      <w:r w:rsidRPr="00171589">
        <w:rPr>
          <w:rFonts w:ascii="Myriad Pro" w:hAnsi="Myriad Pro"/>
        </w:rPr>
        <w:t xml:space="preserve"> in grigio</w:t>
      </w:r>
      <w:r>
        <w:rPr>
          <w:rFonts w:ascii="Myriad Pro" w:hAnsi="Myriad Pro"/>
        </w:rPr>
        <w:t xml:space="preserve"> con </w:t>
      </w:r>
      <w:r w:rsidRPr="00171589">
        <w:rPr>
          <w:rFonts w:ascii="Myriad Pro" w:hAnsi="Myriad Pro"/>
        </w:rPr>
        <w:t xml:space="preserve">la </w:t>
      </w:r>
      <w:r>
        <w:rPr>
          <w:rFonts w:ascii="Myriad Pro" w:hAnsi="Myriad Pro"/>
        </w:rPr>
        <w:t xml:space="preserve">Figura </w:t>
      </w:r>
      <w:r w:rsidR="00C0360E">
        <w:rPr>
          <w:rFonts w:ascii="Myriad Pro" w:hAnsi="Myriad Pro"/>
        </w:rPr>
        <w:t>2.11.27</w:t>
      </w:r>
      <w:r>
        <w:rPr>
          <w:rFonts w:ascii="Myriad Pro" w:hAnsi="Myriad Pro"/>
        </w:rPr>
        <w:t xml:space="preserve"> che la sostituisce</w:t>
      </w:r>
      <w:r w:rsidRPr="00552C06">
        <w:rPr>
          <w:rFonts w:ascii="Myriad Pro" w:hAnsi="Myriad Pro"/>
        </w:rPr>
        <w:t>:</w:t>
      </w:r>
    </w:p>
    <w:p w14:paraId="72A6B4B7" w14:textId="735AD622" w:rsidR="00480EE2" w:rsidRDefault="00480EE2" w:rsidP="00282552">
      <w:pPr>
        <w:pStyle w:val="NormaleWeb"/>
        <w:suppressAutoHyphens w:val="0"/>
        <w:autoSpaceDN/>
        <w:spacing w:before="0" w:after="0"/>
        <w:ind w:left="360"/>
        <w:jc w:val="both"/>
        <w:rPr>
          <w:rFonts w:ascii="Myriad Pro" w:hAnsi="Myriad Pro"/>
        </w:rPr>
      </w:pPr>
    </w:p>
    <w:p w14:paraId="4D7F2C8A" w14:textId="77777777" w:rsidR="00F2167D" w:rsidRDefault="00F2167D" w:rsidP="00282552">
      <w:pPr>
        <w:pStyle w:val="NormaleWeb"/>
        <w:suppressAutoHyphens w:val="0"/>
        <w:autoSpaceDN/>
        <w:spacing w:before="0" w:after="0"/>
        <w:ind w:left="360"/>
        <w:jc w:val="both"/>
        <w:rPr>
          <w:rFonts w:ascii="Myriad Pro" w:hAnsi="Myriad Pro"/>
        </w:rPr>
      </w:pPr>
    </w:p>
    <w:p w14:paraId="43D68446" w14:textId="7ED5C8D7" w:rsidR="00F2167D" w:rsidRPr="00F2167D" w:rsidRDefault="00F2167D" w:rsidP="00F2167D">
      <w:pPr>
        <w:pStyle w:val="TitoloTabellaFiguraISPRA"/>
        <w:rPr>
          <w:color w:val="BFBFBF" w:themeColor="background1" w:themeShade="BF"/>
        </w:rPr>
      </w:pPr>
      <w:r w:rsidRPr="00F2167D">
        <w:rPr>
          <w:noProof/>
          <w:color w:val="BFBFBF" w:themeColor="background1" w:themeShade="BF"/>
        </w:rPr>
        <w:drawing>
          <wp:anchor distT="0" distB="0" distL="114300" distR="114300" simplePos="0" relativeHeight="251682816" behindDoc="0" locked="0" layoutInCell="1" allowOverlap="1" wp14:anchorId="20BF3411" wp14:editId="218EFEF0">
            <wp:simplePos x="0" y="0"/>
            <wp:positionH relativeFrom="column">
              <wp:posOffset>230505</wp:posOffset>
            </wp:positionH>
            <wp:positionV relativeFrom="paragraph">
              <wp:posOffset>220345</wp:posOffset>
            </wp:positionV>
            <wp:extent cx="5288915" cy="4805680"/>
            <wp:effectExtent l="0" t="0" r="6985" b="0"/>
            <wp:wrapTopAndBottom/>
            <wp:docPr id="518129272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60" b="8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915" cy="480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2167D">
        <w:rPr>
          <w:color w:val="BFBFBF" w:themeColor="background1" w:themeShade="BF"/>
        </w:rPr>
        <w:t>Figura 2</w:t>
      </w:r>
      <w:r w:rsidRPr="00F2167D">
        <w:rPr>
          <w:bCs/>
          <w:color w:val="BFBFBF" w:themeColor="background1" w:themeShade="BF"/>
        </w:rPr>
        <w:t>.11.27</w:t>
      </w:r>
      <w:r w:rsidRPr="00F2167D">
        <w:rPr>
          <w:color w:val="BFBFBF" w:themeColor="background1" w:themeShade="BF"/>
        </w:rPr>
        <w:t xml:space="preserve"> – Smaltimento dei RCA provenienti da territori extra-regionali, anno 2024</w:t>
      </w:r>
    </w:p>
    <w:p w14:paraId="75DAA93C" w14:textId="77777777" w:rsidR="00F2167D" w:rsidRPr="0075699B" w:rsidRDefault="00F2167D" w:rsidP="00F2167D">
      <w:pPr>
        <w:spacing w:line="240" w:lineRule="auto"/>
        <w:jc w:val="both"/>
        <w:rPr>
          <w:bCs/>
          <w:color w:val="BFBFBF" w:themeColor="background1" w:themeShade="BF"/>
          <w:sz w:val="16"/>
          <w:szCs w:val="16"/>
        </w:rPr>
      </w:pPr>
      <w:r w:rsidRPr="0075699B">
        <w:rPr>
          <w:b/>
          <w:bCs/>
          <w:color w:val="BFBFBF" w:themeColor="background1" w:themeShade="BF"/>
          <w:sz w:val="16"/>
          <w:szCs w:val="16"/>
        </w:rPr>
        <w:t>RCA</w:t>
      </w:r>
      <w:r w:rsidRPr="0075699B">
        <w:rPr>
          <w:bCs/>
          <w:color w:val="BFBFBF" w:themeColor="background1" w:themeShade="BF"/>
          <w:sz w:val="16"/>
          <w:szCs w:val="16"/>
        </w:rPr>
        <w:t xml:space="preserve">: rifiuti contenenti amianto. </w:t>
      </w:r>
    </w:p>
    <w:p w14:paraId="609B60C0" w14:textId="77777777" w:rsidR="00F2167D" w:rsidRDefault="00F2167D" w:rsidP="00F2167D">
      <w:pPr>
        <w:spacing w:line="240" w:lineRule="auto"/>
        <w:jc w:val="both"/>
        <w:rPr>
          <w:i/>
          <w:iCs/>
          <w:color w:val="BFBFBF" w:themeColor="background1" w:themeShade="BF"/>
          <w:sz w:val="16"/>
          <w:szCs w:val="16"/>
        </w:rPr>
      </w:pPr>
      <w:r w:rsidRPr="0075699B">
        <w:rPr>
          <w:i/>
          <w:iCs/>
          <w:color w:val="BFBFBF" w:themeColor="background1" w:themeShade="BF"/>
          <w:sz w:val="16"/>
          <w:szCs w:val="16"/>
        </w:rPr>
        <w:t>Fonte: ISPRA</w:t>
      </w:r>
    </w:p>
    <w:p w14:paraId="0289AB6C" w14:textId="5D098D7E" w:rsidR="00F2167D" w:rsidRDefault="00F2167D" w:rsidP="00282552">
      <w:pPr>
        <w:pStyle w:val="NormaleWeb"/>
        <w:suppressAutoHyphens w:val="0"/>
        <w:autoSpaceDN/>
        <w:spacing w:before="0" w:after="0"/>
        <w:ind w:left="360"/>
        <w:jc w:val="both"/>
        <w:rPr>
          <w:rFonts w:ascii="Myriad Pro" w:hAnsi="Myriad Pro"/>
        </w:rPr>
      </w:pPr>
    </w:p>
    <w:p w14:paraId="5DA56FBC" w14:textId="77777777" w:rsidR="00480EE2" w:rsidRDefault="00480EE2" w:rsidP="00282552">
      <w:pPr>
        <w:pStyle w:val="NormaleWeb"/>
        <w:suppressAutoHyphens w:val="0"/>
        <w:autoSpaceDN/>
        <w:spacing w:before="0" w:after="0"/>
        <w:ind w:left="360"/>
        <w:jc w:val="both"/>
        <w:rPr>
          <w:rFonts w:ascii="Myriad Pro" w:hAnsi="Myriad Pro"/>
        </w:rPr>
      </w:pPr>
    </w:p>
    <w:p w14:paraId="61100E0D" w14:textId="77777777" w:rsidR="00480EE2" w:rsidRPr="00552C06" w:rsidRDefault="00480EE2" w:rsidP="00282552">
      <w:pPr>
        <w:pStyle w:val="NormaleWeb"/>
        <w:suppressAutoHyphens w:val="0"/>
        <w:autoSpaceDN/>
        <w:spacing w:before="0" w:after="0"/>
        <w:ind w:left="360"/>
        <w:jc w:val="both"/>
        <w:rPr>
          <w:rFonts w:ascii="Myriad Pro" w:hAnsi="Myriad Pro"/>
        </w:rPr>
      </w:pPr>
    </w:p>
    <w:p w14:paraId="57C445BE" w14:textId="77777777" w:rsidR="00282552" w:rsidRPr="00552C06" w:rsidRDefault="00282552" w:rsidP="00282552">
      <w:pPr>
        <w:pStyle w:val="NormaleWeb"/>
        <w:spacing w:before="0" w:after="0"/>
        <w:jc w:val="both"/>
        <w:rPr>
          <w:rFonts w:ascii="Myriad Pro" w:hAnsi="Myriad Pro"/>
        </w:rPr>
      </w:pPr>
    </w:p>
    <w:p w14:paraId="1FB46537" w14:textId="77777777" w:rsidR="00282552" w:rsidRDefault="00282552" w:rsidP="00F2167D">
      <w:pPr>
        <w:pStyle w:val="TitoloTabellaFiguraISPRA"/>
        <w:rPr>
          <w:color w:val="BFBFBF" w:themeColor="background1" w:themeShade="BF"/>
        </w:rPr>
        <w:sectPr w:rsidR="00282552" w:rsidSect="0028255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1134" w:right="1134" w:bottom="1106" w:left="1134" w:header="708" w:footer="708" w:gutter="0"/>
          <w:cols w:space="720"/>
          <w:docGrid w:linePitch="272"/>
        </w:sectPr>
      </w:pPr>
    </w:p>
    <w:p w14:paraId="19E09115" w14:textId="77777777" w:rsidR="0075699B" w:rsidRDefault="0075699B" w:rsidP="0075699B">
      <w:pPr>
        <w:spacing w:line="240" w:lineRule="auto"/>
        <w:jc w:val="both"/>
        <w:rPr>
          <w:i/>
          <w:iCs/>
          <w:color w:val="BFBFBF" w:themeColor="background1" w:themeShade="BF"/>
          <w:sz w:val="16"/>
          <w:szCs w:val="16"/>
        </w:rPr>
      </w:pPr>
    </w:p>
    <w:p w14:paraId="463C208B" w14:textId="77777777" w:rsidR="00F2167D" w:rsidRDefault="00F2167D" w:rsidP="0075699B">
      <w:pPr>
        <w:spacing w:line="240" w:lineRule="auto"/>
        <w:jc w:val="both"/>
        <w:rPr>
          <w:i/>
          <w:iCs/>
          <w:color w:val="BFBFBF" w:themeColor="background1" w:themeShade="BF"/>
          <w:sz w:val="16"/>
          <w:szCs w:val="16"/>
        </w:rPr>
      </w:pPr>
    </w:p>
    <w:p w14:paraId="5CF9A231" w14:textId="77777777" w:rsidR="00F2167D" w:rsidRDefault="00F2167D" w:rsidP="0075699B">
      <w:pPr>
        <w:spacing w:line="240" w:lineRule="auto"/>
        <w:jc w:val="both"/>
        <w:rPr>
          <w:i/>
          <w:iCs/>
          <w:color w:val="BFBFBF" w:themeColor="background1" w:themeShade="BF"/>
          <w:sz w:val="16"/>
          <w:szCs w:val="16"/>
        </w:rPr>
      </w:pPr>
    </w:p>
    <w:p w14:paraId="1D388EC9" w14:textId="77777777" w:rsidR="00F2167D" w:rsidRDefault="00F2167D" w:rsidP="0075699B">
      <w:pPr>
        <w:spacing w:line="240" w:lineRule="auto"/>
        <w:jc w:val="both"/>
        <w:rPr>
          <w:i/>
          <w:iCs/>
          <w:color w:val="BFBFBF" w:themeColor="background1" w:themeShade="BF"/>
          <w:sz w:val="16"/>
          <w:szCs w:val="16"/>
        </w:rPr>
      </w:pPr>
    </w:p>
    <w:p w14:paraId="3A7C4574" w14:textId="77777777" w:rsidR="00737D78" w:rsidRPr="00F2167D" w:rsidRDefault="00737D78" w:rsidP="00F2167D">
      <w:pPr>
        <w:rPr>
          <w:b/>
          <w:bCs/>
          <w:color w:val="000000" w:themeColor="text1"/>
        </w:rPr>
      </w:pPr>
      <w:r w:rsidRPr="00F2167D">
        <w:rPr>
          <w:b/>
          <w:bCs/>
          <w:color w:val="000000" w:themeColor="text1"/>
        </w:rPr>
        <w:t>Figura 2.11.27 – Smaltimento dei RCA provenienti da territori extra-regionali, anno 2024</w:t>
      </w:r>
    </w:p>
    <w:p w14:paraId="4C81488F" w14:textId="77777777" w:rsidR="00737D78" w:rsidRPr="00417C6C" w:rsidRDefault="00737D78" w:rsidP="00737D78">
      <w:pPr>
        <w:spacing w:line="240" w:lineRule="auto"/>
        <w:jc w:val="both"/>
        <w:rPr>
          <w:bCs/>
          <w:color w:val="000000"/>
          <w:sz w:val="16"/>
          <w:szCs w:val="16"/>
        </w:rPr>
      </w:pPr>
      <w:r>
        <w:rPr>
          <w:b/>
          <w:bCs/>
          <w:noProof/>
          <w:color w:val="000000"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03A121E6" wp14:editId="579E33A5">
                <wp:simplePos x="0" y="0"/>
                <wp:positionH relativeFrom="column">
                  <wp:posOffset>142875</wp:posOffset>
                </wp:positionH>
                <wp:positionV relativeFrom="paragraph">
                  <wp:posOffset>198120</wp:posOffset>
                </wp:positionV>
                <wp:extent cx="5532120" cy="425450"/>
                <wp:effectExtent l="0" t="0" r="0" b="31750"/>
                <wp:wrapTopAndBottom/>
                <wp:docPr id="2020146753" name="Gruppo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2120" cy="425450"/>
                          <a:chOff x="-1" y="-36630"/>
                          <a:chExt cx="5532717" cy="427664"/>
                        </a:xfrm>
                      </wpg:grpSpPr>
                      <wps:wsp>
                        <wps:cNvPr id="492546943" name="Casella di testo 9"/>
                        <wps:cNvSpPr txBox="1"/>
                        <wps:spPr>
                          <a:xfrm>
                            <a:off x="4657686" y="-36016"/>
                            <a:ext cx="875030" cy="22860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1CBBA4B" w14:textId="77777777" w:rsidR="00737D78" w:rsidRPr="00A23E8E" w:rsidRDefault="00737D78" w:rsidP="00737D78">
                              <w:pPr>
                                <w:spacing w:line="240" w:lineRule="auto"/>
                                <w:jc w:val="center"/>
                                <w:rPr>
                                  <w:szCs w:val="20"/>
                                </w:rPr>
                              </w:pPr>
                              <w:r w:rsidRPr="00A23E8E">
                                <w:rPr>
                                  <w:szCs w:val="20"/>
                                </w:rPr>
                                <w:t>Destinazione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608683" name="Casella di testo 9"/>
                        <wps:cNvSpPr txBox="1"/>
                        <wps:spPr>
                          <a:xfrm>
                            <a:off x="-1" y="-36630"/>
                            <a:ext cx="846667" cy="229213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FB694EF" w14:textId="77777777" w:rsidR="00737D78" w:rsidRPr="00A23E8E" w:rsidRDefault="00737D78" w:rsidP="00737D78">
                              <w:pPr>
                                <w:spacing w:line="240" w:lineRule="auto"/>
                                <w:jc w:val="center"/>
                                <w:rPr>
                                  <w:szCs w:val="20"/>
                                </w:rPr>
                              </w:pPr>
                              <w:r w:rsidRPr="00A23E8E">
                                <w:rPr>
                                  <w:szCs w:val="20"/>
                                </w:rPr>
                                <w:t>Provenienza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334192" name="Freccia in su 10"/>
                        <wps:cNvSpPr/>
                        <wps:spPr>
                          <a:xfrm rot="10800000">
                            <a:off x="306842" y="170656"/>
                            <a:ext cx="200025" cy="220378"/>
                          </a:xfrm>
                          <a:prstGeom prst="upArrow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A121E6" id="Gruppo 19" o:spid="_x0000_s1026" style="position:absolute;left:0;text-align:left;margin-left:11.25pt;margin-top:15.6pt;width:435.6pt;height:33.5pt;z-index:251678720;mso-width-relative:margin;mso-height-relative:margin" coordorigin=",-366" coordsize="55327,4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9" o:spid="_x0000_s1027" type="#_x0000_t202" style="position:absolute;left:46576;top:-360;width:8751;height:2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" fillcolor="#ed7d31 [3205]" stroked="f">
                  <v:textbox>
                    <w:txbxContent>
                      <w:p w14:paraId="21CBBA4B" w14:textId="77777777" w:rsidR="00737D78" w:rsidRPr="00A23E8E" w:rsidRDefault="00737D78" w:rsidP="00737D78">
                        <w:pPr>
                          <w:spacing w:line="240" w:lineRule="auto"/>
                          <w:jc w:val="center"/>
                          <w:rPr>
                            <w:szCs w:val="20"/>
                          </w:rPr>
                        </w:pPr>
                        <w:r w:rsidRPr="00A23E8E">
                          <w:rPr>
                            <w:szCs w:val="20"/>
                          </w:rPr>
                          <w:t>Destinazione</w:t>
                        </w:r>
                      </w:p>
                    </w:txbxContent>
                  </v:textbox>
                </v:shape>
                <v:shape id="Casella di testo 9" o:spid="_x0000_s1028" type="#_x0000_t202" style="position:absolute;top:-366;width:8466;height:2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" fillcolor="#ed7d31 [3205]" stroked="f">
                  <v:textbox>
                    <w:txbxContent>
                      <w:p w14:paraId="1FB694EF" w14:textId="77777777" w:rsidR="00737D78" w:rsidRPr="00A23E8E" w:rsidRDefault="00737D78" w:rsidP="00737D78">
                        <w:pPr>
                          <w:spacing w:line="240" w:lineRule="auto"/>
                          <w:jc w:val="center"/>
                          <w:rPr>
                            <w:szCs w:val="20"/>
                          </w:rPr>
                        </w:pPr>
                        <w:r w:rsidRPr="00A23E8E">
                          <w:rPr>
                            <w:szCs w:val="20"/>
                          </w:rPr>
                          <w:t>Provenienza</w:t>
                        </w:r>
                      </w:p>
                    </w:txbxContent>
                  </v:textbox>
                </v:shape>
                <v:shapetype id="_x0000_t68" coordsize="21600,21600" o:spt="68" adj="5400,5400" path="m0@0l@1@0@1,21600@2,21600@2@0,21600@0,10800,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10800,0;0,@0;10800,21600;21600,@0" o:connectangles="270,180,90,0" textboxrect="@1,@4,@2,21600"/>
                  <v:handles>
                    <v:h position="#1,#0" xrange="0,10800" yrange="0,21600"/>
                  </v:handles>
                </v:shapetype>
                <v:shape id="Freccia in su 10" o:spid="_x0000_s1029" type="#_x0000_t68" style="position:absolute;left:3068;top:1706;width:2000;height:2204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" adj="9803" fillcolor="#ed7d31 [3205]" strokecolor="#ed7d31 [3205]" strokeweight="1pt"/>
                <w10:wrap type="topAndBottom"/>
              </v:group>
            </w:pict>
          </mc:Fallback>
        </mc:AlternateContent>
      </w:r>
      <w:r>
        <w:rPr>
          <w:i/>
          <w:i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6B301888" wp14:editId="2F2A0036">
                <wp:simplePos x="0" y="0"/>
                <wp:positionH relativeFrom="column">
                  <wp:posOffset>4115</wp:posOffset>
                </wp:positionH>
                <wp:positionV relativeFrom="paragraph">
                  <wp:posOffset>144933</wp:posOffset>
                </wp:positionV>
                <wp:extent cx="6119495" cy="5676596"/>
                <wp:effectExtent l="0" t="0" r="14605" b="19685"/>
                <wp:wrapNone/>
                <wp:docPr id="217764606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495" cy="5676596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FA7E7D" id="Rettangolo 15" o:spid="_x0000_s1026" style="position:absolute;margin-left:.3pt;margin-top:11.4pt;width:481.85pt;height:447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" fillcolor="white [3201]" strokecolor="#d8d8d8 [2732]" strokeweight=".25pt"/>
            </w:pict>
          </mc:Fallback>
        </mc:AlternateContent>
      </w:r>
      <w:r>
        <w:rPr>
          <w:i/>
          <w:iCs/>
          <w:noProof/>
          <w:sz w:val="16"/>
          <w:szCs w:val="16"/>
        </w:rPr>
        <w:drawing>
          <wp:anchor distT="0" distB="0" distL="114300" distR="114300" simplePos="0" relativeHeight="251681792" behindDoc="0" locked="0" layoutInCell="1" allowOverlap="1" wp14:anchorId="7956D32F" wp14:editId="12F09B6D">
            <wp:simplePos x="0" y="0"/>
            <wp:positionH relativeFrom="column">
              <wp:posOffset>31922</wp:posOffset>
            </wp:positionH>
            <wp:positionV relativeFrom="paragraph">
              <wp:posOffset>656590</wp:posOffset>
            </wp:positionV>
            <wp:extent cx="6092190" cy="5059441"/>
            <wp:effectExtent l="0" t="0" r="3810" b="8255"/>
            <wp:wrapTopAndBottom/>
            <wp:docPr id="24321921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219212" name="Immagine 243219212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3" r="1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50594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387670F" wp14:editId="6C8988B5">
                <wp:simplePos x="0" y="0"/>
                <wp:positionH relativeFrom="column">
                  <wp:posOffset>5116829</wp:posOffset>
                </wp:positionH>
                <wp:positionV relativeFrom="paragraph">
                  <wp:posOffset>413189</wp:posOffset>
                </wp:positionV>
                <wp:extent cx="199390" cy="219710"/>
                <wp:effectExtent l="19050" t="0" r="10160" b="46990"/>
                <wp:wrapNone/>
                <wp:docPr id="2073018979" name="Freccia in su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99390" cy="219710"/>
                        </a:xfrm>
                        <a:prstGeom prst="upArrow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F1D6FC" id="Freccia in su 10" o:spid="_x0000_s1026" type="#_x0000_t68" style="position:absolute;margin-left:402.9pt;margin-top:32.55pt;width:15.7pt;height:17.3pt;rotation:18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" adj="9801" fillcolor="#ed7d31 [3205]" strokecolor="#ed7d31 [3205]" strokeweight="1pt"/>
            </w:pict>
          </mc:Fallback>
        </mc:AlternateContent>
      </w:r>
      <w:r w:rsidRPr="00417C6C">
        <w:rPr>
          <w:bCs/>
          <w:color w:val="000000"/>
          <w:sz w:val="16"/>
          <w:szCs w:val="16"/>
        </w:rPr>
        <w:t xml:space="preserve"> </w:t>
      </w:r>
    </w:p>
    <w:p w14:paraId="16C9727D" w14:textId="77777777" w:rsidR="00737D78" w:rsidRDefault="00737D78" w:rsidP="00737D78">
      <w:pPr>
        <w:spacing w:line="240" w:lineRule="auto"/>
        <w:jc w:val="both"/>
        <w:rPr>
          <w:b/>
          <w:bCs/>
          <w:color w:val="000000"/>
          <w:sz w:val="16"/>
          <w:szCs w:val="16"/>
        </w:rPr>
      </w:pPr>
    </w:p>
    <w:p w14:paraId="4939E566" w14:textId="77777777" w:rsidR="00737D78" w:rsidRPr="00417C6C" w:rsidRDefault="00737D78" w:rsidP="00737D78">
      <w:pPr>
        <w:spacing w:line="240" w:lineRule="auto"/>
        <w:jc w:val="both"/>
        <w:rPr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RC</w:t>
      </w:r>
      <w:r w:rsidRPr="00417C6C">
        <w:rPr>
          <w:b/>
          <w:bCs/>
          <w:color w:val="000000"/>
          <w:sz w:val="16"/>
          <w:szCs w:val="16"/>
        </w:rPr>
        <w:t>A</w:t>
      </w:r>
      <w:r w:rsidRPr="00417C6C">
        <w:rPr>
          <w:bCs/>
          <w:color w:val="000000"/>
          <w:sz w:val="16"/>
          <w:szCs w:val="16"/>
        </w:rPr>
        <w:t xml:space="preserve">: rifiuti contenenti amianto. </w:t>
      </w:r>
    </w:p>
    <w:p w14:paraId="4D22588A" w14:textId="77777777" w:rsidR="00737D78" w:rsidRDefault="00737D78" w:rsidP="00737D78">
      <w:pPr>
        <w:spacing w:line="240" w:lineRule="auto"/>
        <w:jc w:val="both"/>
        <w:rPr>
          <w:i/>
          <w:iCs/>
          <w:sz w:val="16"/>
          <w:szCs w:val="16"/>
        </w:rPr>
      </w:pPr>
      <w:r w:rsidRPr="00417C6C">
        <w:rPr>
          <w:i/>
          <w:iCs/>
          <w:sz w:val="16"/>
          <w:szCs w:val="16"/>
        </w:rPr>
        <w:t>Fonte: ISPRA</w:t>
      </w:r>
    </w:p>
    <w:p w14:paraId="39AB81D9" w14:textId="77777777" w:rsidR="00737D78" w:rsidRDefault="00737D78" w:rsidP="00737D78">
      <w:pPr>
        <w:spacing w:line="240" w:lineRule="auto"/>
        <w:rPr>
          <w:b/>
        </w:rPr>
      </w:pPr>
      <w:r>
        <w:rPr>
          <w:b/>
        </w:rPr>
        <w:br w:type="page"/>
      </w:r>
    </w:p>
    <w:sectPr w:rsidR="00737D78" w:rsidSect="008B7ED3">
      <w:type w:val="continuous"/>
      <w:pgSz w:w="11906" w:h="16838"/>
      <w:pgMar w:top="1134" w:right="1134" w:bottom="1106" w:left="1134" w:header="708" w:footer="70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64D29" w14:textId="77777777" w:rsidR="00ED3BF4" w:rsidRDefault="00ED3BF4" w:rsidP="00DE4B2C">
      <w:r>
        <w:separator/>
      </w:r>
    </w:p>
  </w:endnote>
  <w:endnote w:type="continuationSeparator" w:id="0">
    <w:p w14:paraId="42775EBB" w14:textId="77777777" w:rsidR="00ED3BF4" w:rsidRDefault="00ED3BF4" w:rsidP="00DE4B2C">
      <w:r>
        <w:continuationSeparator/>
      </w:r>
    </w:p>
  </w:endnote>
  <w:endnote w:type="continuationNotice" w:id="1">
    <w:p w14:paraId="7E477710" w14:textId="77777777" w:rsidR="00ED3BF4" w:rsidRDefault="00ED3BF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yriad Pro">
    <w:altName w:val="Segoe UI"/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Titoli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Corpo CS)">
    <w:altName w:val="Times New Roman"/>
    <w:charset w:val="00"/>
    <w:family w:val="auto"/>
    <w:pitch w:val="variable"/>
    <w:sig w:usb0="00000003" w:usb1="00000000" w:usb2="00000000" w:usb3="00000000" w:csb0="0000000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3C771" w14:textId="77777777" w:rsidR="00282552" w:rsidRDefault="0028255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2421188"/>
      <w:docPartObj>
        <w:docPartGallery w:val="Page Numbers (Bottom of Page)"/>
        <w:docPartUnique/>
      </w:docPartObj>
    </w:sdtPr>
    <w:sdtEndPr/>
    <w:sdtContent>
      <w:p w14:paraId="2804A982" w14:textId="77777777" w:rsidR="00282552" w:rsidRDefault="0028255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E7A2E9" w14:textId="77777777" w:rsidR="00282552" w:rsidRDefault="0028255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C188E" w14:textId="77777777" w:rsidR="00282552" w:rsidRDefault="0028255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11AFA" w14:textId="77777777" w:rsidR="00ED3BF4" w:rsidRDefault="00ED3BF4" w:rsidP="00DE4B2C">
      <w:r>
        <w:separator/>
      </w:r>
    </w:p>
  </w:footnote>
  <w:footnote w:type="continuationSeparator" w:id="0">
    <w:p w14:paraId="05F0D91F" w14:textId="77777777" w:rsidR="00ED3BF4" w:rsidRDefault="00ED3BF4" w:rsidP="00DE4B2C">
      <w:r>
        <w:continuationSeparator/>
      </w:r>
    </w:p>
  </w:footnote>
  <w:footnote w:type="continuationNotice" w:id="1">
    <w:p w14:paraId="651A7A3A" w14:textId="77777777" w:rsidR="00ED3BF4" w:rsidRDefault="00ED3BF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65F28" w14:textId="77777777" w:rsidR="00282552" w:rsidRDefault="0028255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B12F6" w14:textId="77777777" w:rsidR="00282552" w:rsidRPr="0085224D" w:rsidRDefault="00282552" w:rsidP="0085224D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62337" behindDoc="0" locked="0" layoutInCell="1" allowOverlap="1" wp14:anchorId="7D6B142D" wp14:editId="0FF1F69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092791" cy="0"/>
              <wp:effectExtent l="0" t="0" r="16510" b="12700"/>
              <wp:wrapNone/>
              <wp:docPr id="1321769740" name="Connettore 1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2791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973B325" id="Connettore 1 16" o:spid="_x0000_s1026" style="position:absolute;z-index:25166233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79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" strokecolor="#7f7f7f [1612]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56101" w14:textId="77777777" w:rsidR="00282552" w:rsidRDefault="0028255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4D7"/>
    <w:multiLevelType w:val="multilevel"/>
    <w:tmpl w:val="5DD2DDB2"/>
    <w:styleLink w:val="Elencocorrente12"/>
    <w:lvl w:ilvl="0">
      <w:start w:val="1"/>
      <w:numFmt w:val="decimal"/>
      <w:lvlText w:val="%1."/>
      <w:lvlJc w:val="left"/>
      <w:pPr>
        <w:ind w:left="720" w:hanging="360"/>
      </w:pPr>
      <w:rPr>
        <w:rFonts w:ascii="Myriad Pro" w:hAnsi="Myriad Pro"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70013"/>
    <w:multiLevelType w:val="multilevel"/>
    <w:tmpl w:val="71F42A40"/>
    <w:styleLink w:val="Elencocorrente19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07D82720"/>
    <w:multiLevelType w:val="multilevel"/>
    <w:tmpl w:val="18D632B8"/>
    <w:styleLink w:val="Elencocorrente23"/>
    <w:lvl w:ilvl="0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" w:hanging="14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3" w:hanging="6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440"/>
      </w:pPr>
      <w:rPr>
        <w:rFonts w:hint="default"/>
      </w:rPr>
    </w:lvl>
  </w:abstractNum>
  <w:abstractNum w:abstractNumId="3" w15:restartNumberingAfterBreak="0">
    <w:nsid w:val="098159ED"/>
    <w:multiLevelType w:val="multilevel"/>
    <w:tmpl w:val="F9FCF05A"/>
    <w:styleLink w:val="Elencocorrente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3%1.%2.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AF05519"/>
    <w:multiLevelType w:val="multilevel"/>
    <w:tmpl w:val="0410001D"/>
    <w:styleLink w:val="Elencocorrente1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1406F90"/>
    <w:multiLevelType w:val="hybridMultilevel"/>
    <w:tmpl w:val="910042D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3015261"/>
    <w:multiLevelType w:val="multilevel"/>
    <w:tmpl w:val="BE880AF0"/>
    <w:styleLink w:val="Elencocorrente16"/>
    <w:lvl w:ilvl="0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41DB4"/>
    <w:multiLevelType w:val="multilevel"/>
    <w:tmpl w:val="54629816"/>
    <w:styleLink w:val="Elencocorrente24"/>
    <w:lvl w:ilvl="0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28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" w:hanging="14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440"/>
      </w:pPr>
      <w:rPr>
        <w:rFonts w:hint="default"/>
      </w:rPr>
    </w:lvl>
  </w:abstractNum>
  <w:abstractNum w:abstractNumId="8" w15:restartNumberingAfterBreak="0">
    <w:nsid w:val="1A850CC3"/>
    <w:multiLevelType w:val="hybridMultilevel"/>
    <w:tmpl w:val="9B78E37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1A1C2A"/>
    <w:multiLevelType w:val="hybridMultilevel"/>
    <w:tmpl w:val="7F9054B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803CE3"/>
    <w:multiLevelType w:val="multilevel"/>
    <w:tmpl w:val="D2C2D524"/>
    <w:styleLink w:val="Elencocorrente21"/>
    <w:lvl w:ilvl="0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28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440"/>
      </w:pPr>
      <w:rPr>
        <w:rFonts w:hint="default"/>
      </w:rPr>
    </w:lvl>
  </w:abstractNum>
  <w:abstractNum w:abstractNumId="11" w15:restartNumberingAfterBreak="0">
    <w:nsid w:val="1EB670A3"/>
    <w:multiLevelType w:val="hybridMultilevel"/>
    <w:tmpl w:val="B7D267A2"/>
    <w:lvl w:ilvl="0" w:tplc="0C7435A4">
      <w:start w:val="1"/>
      <w:numFmt w:val="decimal"/>
      <w:pStyle w:val="ElencoNumerato"/>
      <w:lvlText w:val="%1."/>
      <w:lvlJc w:val="left"/>
      <w:pPr>
        <w:ind w:left="360" w:hanging="360"/>
      </w:pPr>
      <w:rPr>
        <w:rFonts w:ascii="Helvetica" w:hAnsi="Helvetica" w:hint="default"/>
        <w:b w:val="0"/>
        <w:i w:val="0"/>
        <w:sz w:val="19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E7A5A"/>
    <w:multiLevelType w:val="multilevel"/>
    <w:tmpl w:val="B40A993A"/>
    <w:styleLink w:val="Elencocorrente1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3D96AA4"/>
    <w:multiLevelType w:val="multilevel"/>
    <w:tmpl w:val="1BA25CF4"/>
    <w:styleLink w:val="Elencocorrente20"/>
    <w:lvl w:ilvl="0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28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440"/>
      </w:pPr>
      <w:rPr>
        <w:rFonts w:hint="default"/>
      </w:rPr>
    </w:lvl>
  </w:abstractNum>
  <w:abstractNum w:abstractNumId="14" w15:restartNumberingAfterBreak="0">
    <w:nsid w:val="27941B59"/>
    <w:multiLevelType w:val="multilevel"/>
    <w:tmpl w:val="C98EC2C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7EC4B98"/>
    <w:multiLevelType w:val="multilevel"/>
    <w:tmpl w:val="8188E3EE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96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2ADC7970"/>
    <w:multiLevelType w:val="hybridMultilevel"/>
    <w:tmpl w:val="683A1A12"/>
    <w:lvl w:ilvl="0" w:tplc="0410000D">
      <w:start w:val="1"/>
      <w:numFmt w:val="bullet"/>
      <w:lvlText w:val=""/>
      <w:lvlJc w:val="left"/>
      <w:pPr>
        <w:ind w:left="11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7" w15:restartNumberingAfterBreak="0">
    <w:nsid w:val="2E6D53CF"/>
    <w:multiLevelType w:val="hybridMultilevel"/>
    <w:tmpl w:val="8914625E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F091646"/>
    <w:multiLevelType w:val="multilevel"/>
    <w:tmpl w:val="61A0B5FC"/>
    <w:styleLink w:val="Elencocorrente3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5856160"/>
    <w:multiLevelType w:val="hybridMultilevel"/>
    <w:tmpl w:val="846233C6"/>
    <w:lvl w:ilvl="0" w:tplc="AC54C34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78943D1"/>
    <w:multiLevelType w:val="multilevel"/>
    <w:tmpl w:val="EB9080E6"/>
    <w:styleLink w:val="Elencocorrente5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8C35770"/>
    <w:multiLevelType w:val="multilevel"/>
    <w:tmpl w:val="5220FCA6"/>
    <w:styleLink w:val="Elencocorrente4"/>
    <w:lvl w:ilvl="0">
      <w:start w:val="1"/>
      <w:numFmt w:val="decimal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12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65147E"/>
    <w:multiLevelType w:val="multilevel"/>
    <w:tmpl w:val="97B8F68C"/>
    <w:styleLink w:val="Elencocorrente13"/>
    <w:lvl w:ilvl="0">
      <w:start w:val="1"/>
      <w:numFmt w:val="decimal"/>
      <w:lvlText w:val="%1."/>
      <w:lvlJc w:val="left"/>
      <w:pPr>
        <w:ind w:left="360" w:hanging="360"/>
      </w:pPr>
      <w:rPr>
        <w:rFonts w:ascii="Helvetica" w:hAnsi="Helvetica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C802C8"/>
    <w:multiLevelType w:val="multilevel"/>
    <w:tmpl w:val="D48EE88A"/>
    <w:styleLink w:val="Elencocorrente26"/>
    <w:lvl w:ilvl="0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3" w:hanging="6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440"/>
      </w:pPr>
      <w:rPr>
        <w:rFonts w:hint="default"/>
      </w:rPr>
    </w:lvl>
  </w:abstractNum>
  <w:abstractNum w:abstractNumId="24" w15:restartNumberingAfterBreak="0">
    <w:nsid w:val="4DC12CE6"/>
    <w:multiLevelType w:val="multilevel"/>
    <w:tmpl w:val="CCA6889A"/>
    <w:styleLink w:val="Elencocorrente1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19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122BDB"/>
    <w:multiLevelType w:val="multilevel"/>
    <w:tmpl w:val="EB3ABC62"/>
    <w:lvl w:ilvl="0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3" w:hanging="6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440"/>
      </w:pPr>
      <w:rPr>
        <w:rFonts w:hint="default"/>
      </w:rPr>
    </w:lvl>
  </w:abstractNum>
  <w:abstractNum w:abstractNumId="26" w15:restartNumberingAfterBreak="0">
    <w:nsid w:val="5381413C"/>
    <w:multiLevelType w:val="multilevel"/>
    <w:tmpl w:val="514EB1C2"/>
    <w:styleLink w:val="Elencocorrente7"/>
    <w:lvl w:ilvl="0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AE3120D"/>
    <w:multiLevelType w:val="hybridMultilevel"/>
    <w:tmpl w:val="4FE8011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4E7686"/>
    <w:multiLevelType w:val="multilevel"/>
    <w:tmpl w:val="40C8BEAC"/>
    <w:lvl w:ilvl="0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" w:hanging="144"/>
      </w:pPr>
      <w:rPr>
        <w:rFonts w:hint="default"/>
      </w:rPr>
    </w:lvl>
    <w:lvl w:ilvl="3">
      <w:start w:val="1"/>
      <w:numFmt w:val="decimal"/>
      <w:pStyle w:val="Titolo4"/>
      <w:lvlText w:val="%1.%2.%3.%4."/>
      <w:lvlJc w:val="left"/>
      <w:pPr>
        <w:ind w:left="663" w:hanging="6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440"/>
      </w:pPr>
      <w:rPr>
        <w:rFonts w:hint="default"/>
      </w:rPr>
    </w:lvl>
  </w:abstractNum>
  <w:abstractNum w:abstractNumId="29" w15:restartNumberingAfterBreak="0">
    <w:nsid w:val="5DF70C6B"/>
    <w:multiLevelType w:val="multilevel"/>
    <w:tmpl w:val="DFD6BCB0"/>
    <w:styleLink w:val="Elencocorrente25"/>
    <w:lvl w:ilvl="0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3" w:hanging="6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440"/>
      </w:pPr>
      <w:rPr>
        <w:rFonts w:hint="default"/>
      </w:rPr>
    </w:lvl>
  </w:abstractNum>
  <w:abstractNum w:abstractNumId="30" w15:restartNumberingAfterBreak="0">
    <w:nsid w:val="5F865180"/>
    <w:multiLevelType w:val="multilevel"/>
    <w:tmpl w:val="86D62C78"/>
    <w:styleLink w:val="Elencocorrente1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1" w15:restartNumberingAfterBreak="0">
    <w:nsid w:val="612A6252"/>
    <w:multiLevelType w:val="multilevel"/>
    <w:tmpl w:val="B8CCE7D2"/>
    <w:styleLink w:val="Elencocorrente1"/>
    <w:lvl w:ilvl="0">
      <w:start w:val="1"/>
      <w:numFmt w:val="decimal"/>
      <w:lvlText w:val="%1."/>
      <w:lvlJc w:val="left"/>
      <w:pPr>
        <w:ind w:left="301" w:hanging="30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1682F96"/>
    <w:multiLevelType w:val="multilevel"/>
    <w:tmpl w:val="3E489C16"/>
    <w:styleLink w:val="Stil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44201E0"/>
    <w:multiLevelType w:val="multilevel"/>
    <w:tmpl w:val="5378720E"/>
    <w:styleLink w:val="Elencocorrent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8194196"/>
    <w:multiLevelType w:val="multilevel"/>
    <w:tmpl w:val="B8DEBDEC"/>
    <w:styleLink w:val="Elencocorrent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68ED0B5E"/>
    <w:multiLevelType w:val="multilevel"/>
    <w:tmpl w:val="F4B68F3E"/>
    <w:styleLink w:val="Elencocorrente9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2D06A97"/>
    <w:multiLevelType w:val="multilevel"/>
    <w:tmpl w:val="0410001D"/>
    <w:styleLink w:val="Elencocorrente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74AD6B76"/>
    <w:multiLevelType w:val="hybridMultilevel"/>
    <w:tmpl w:val="98CAF6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FC1AD0"/>
    <w:multiLevelType w:val="multilevel"/>
    <w:tmpl w:val="AEFA59AC"/>
    <w:styleLink w:val="Elencocorrente8"/>
    <w:lvl w:ilvl="0"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76653AB"/>
    <w:multiLevelType w:val="multilevel"/>
    <w:tmpl w:val="18D632B8"/>
    <w:styleLink w:val="Elencocorrente22"/>
    <w:lvl w:ilvl="0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" w:hanging="14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3" w:hanging="6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440"/>
      </w:pPr>
      <w:rPr>
        <w:rFonts w:hint="default"/>
      </w:rPr>
    </w:lvl>
  </w:abstractNum>
  <w:abstractNum w:abstractNumId="40" w15:restartNumberingAfterBreak="0">
    <w:nsid w:val="797B412C"/>
    <w:multiLevelType w:val="hybridMultilevel"/>
    <w:tmpl w:val="CDC468F2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99A5ED0"/>
    <w:multiLevelType w:val="hybridMultilevel"/>
    <w:tmpl w:val="EAE4E8B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C64689"/>
    <w:multiLevelType w:val="hybridMultilevel"/>
    <w:tmpl w:val="451EFBE8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29958883">
    <w:abstractNumId w:val="32"/>
  </w:num>
  <w:num w:numId="2" w16cid:durableId="2079788019">
    <w:abstractNumId w:val="31"/>
  </w:num>
  <w:num w:numId="3" w16cid:durableId="389502269">
    <w:abstractNumId w:val="33"/>
  </w:num>
  <w:num w:numId="4" w16cid:durableId="1806848039">
    <w:abstractNumId w:val="18"/>
  </w:num>
  <w:num w:numId="5" w16cid:durableId="825127706">
    <w:abstractNumId w:val="21"/>
  </w:num>
  <w:num w:numId="6" w16cid:durableId="1424643421">
    <w:abstractNumId w:val="20"/>
  </w:num>
  <w:num w:numId="7" w16cid:durableId="2126658640">
    <w:abstractNumId w:val="34"/>
  </w:num>
  <w:num w:numId="8" w16cid:durableId="581068907">
    <w:abstractNumId w:val="26"/>
  </w:num>
  <w:num w:numId="9" w16cid:durableId="747069344">
    <w:abstractNumId w:val="38"/>
  </w:num>
  <w:num w:numId="10" w16cid:durableId="1420323045">
    <w:abstractNumId w:val="35"/>
  </w:num>
  <w:num w:numId="11" w16cid:durableId="1401322357">
    <w:abstractNumId w:val="12"/>
  </w:num>
  <w:num w:numId="12" w16cid:durableId="1076247189">
    <w:abstractNumId w:val="36"/>
  </w:num>
  <w:num w:numId="13" w16cid:durableId="1631548159">
    <w:abstractNumId w:val="11"/>
  </w:num>
  <w:num w:numId="14" w16cid:durableId="922833016">
    <w:abstractNumId w:val="0"/>
  </w:num>
  <w:num w:numId="15" w16cid:durableId="1134905085">
    <w:abstractNumId w:val="22"/>
  </w:num>
  <w:num w:numId="16" w16cid:durableId="1685395910">
    <w:abstractNumId w:val="30"/>
  </w:num>
  <w:num w:numId="17" w16cid:durableId="2102942205">
    <w:abstractNumId w:val="24"/>
  </w:num>
  <w:num w:numId="18" w16cid:durableId="1696806023">
    <w:abstractNumId w:val="6"/>
  </w:num>
  <w:num w:numId="19" w16cid:durableId="1303921942">
    <w:abstractNumId w:val="4"/>
  </w:num>
  <w:num w:numId="20" w16cid:durableId="1649439840">
    <w:abstractNumId w:val="3"/>
  </w:num>
  <w:num w:numId="21" w16cid:durableId="1258102657">
    <w:abstractNumId w:val="1"/>
  </w:num>
  <w:num w:numId="22" w16cid:durableId="1083334269">
    <w:abstractNumId w:val="25"/>
  </w:num>
  <w:num w:numId="23" w16cid:durableId="888491922">
    <w:abstractNumId w:val="13"/>
  </w:num>
  <w:num w:numId="24" w16cid:durableId="233321147">
    <w:abstractNumId w:val="10"/>
  </w:num>
  <w:num w:numId="25" w16cid:durableId="1717267610">
    <w:abstractNumId w:val="28"/>
  </w:num>
  <w:num w:numId="26" w16cid:durableId="987323279">
    <w:abstractNumId w:val="39"/>
  </w:num>
  <w:num w:numId="27" w16cid:durableId="215816544">
    <w:abstractNumId w:val="2"/>
  </w:num>
  <w:num w:numId="28" w16cid:durableId="1984238890">
    <w:abstractNumId w:val="7"/>
  </w:num>
  <w:num w:numId="29" w16cid:durableId="438646083">
    <w:abstractNumId w:val="29"/>
  </w:num>
  <w:num w:numId="30" w16cid:durableId="344332458">
    <w:abstractNumId w:val="23"/>
  </w:num>
  <w:num w:numId="31" w16cid:durableId="67385463">
    <w:abstractNumId w:val="15"/>
  </w:num>
  <w:num w:numId="32" w16cid:durableId="1817262988">
    <w:abstractNumId w:val="40"/>
  </w:num>
  <w:num w:numId="33" w16cid:durableId="969170424">
    <w:abstractNumId w:val="25"/>
  </w:num>
  <w:num w:numId="34" w16cid:durableId="113523054">
    <w:abstractNumId w:val="25"/>
  </w:num>
  <w:num w:numId="35" w16cid:durableId="1887983207">
    <w:abstractNumId w:val="42"/>
  </w:num>
  <w:num w:numId="36" w16cid:durableId="1830780236">
    <w:abstractNumId w:val="17"/>
  </w:num>
  <w:num w:numId="37" w16cid:durableId="329607131">
    <w:abstractNumId w:val="27"/>
  </w:num>
  <w:num w:numId="38" w16cid:durableId="709886624">
    <w:abstractNumId w:val="41"/>
  </w:num>
  <w:num w:numId="39" w16cid:durableId="1601907787">
    <w:abstractNumId w:val="19"/>
  </w:num>
  <w:num w:numId="40" w16cid:durableId="955257202">
    <w:abstractNumId w:val="8"/>
  </w:num>
  <w:num w:numId="41" w16cid:durableId="363481573">
    <w:abstractNumId w:val="14"/>
  </w:num>
  <w:num w:numId="42" w16cid:durableId="1501503812">
    <w:abstractNumId w:val="16"/>
  </w:num>
  <w:num w:numId="43" w16cid:durableId="1544975967">
    <w:abstractNumId w:val="9"/>
  </w:num>
  <w:num w:numId="44" w16cid:durableId="1757940956">
    <w:abstractNumId w:val="37"/>
  </w:num>
  <w:num w:numId="45" w16cid:durableId="41364673">
    <w:abstractNumId w:val="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1708" w:allStyles="0" w:customStyles="0" w:latentStyles="0" w:stylesInUse="1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9C5"/>
    <w:rsid w:val="00000211"/>
    <w:rsid w:val="0000119A"/>
    <w:rsid w:val="00001B6B"/>
    <w:rsid w:val="0000247E"/>
    <w:rsid w:val="00002536"/>
    <w:rsid w:val="00002CC5"/>
    <w:rsid w:val="00003ACA"/>
    <w:rsid w:val="00003C35"/>
    <w:rsid w:val="000040B0"/>
    <w:rsid w:val="00004790"/>
    <w:rsid w:val="000058CD"/>
    <w:rsid w:val="0000653B"/>
    <w:rsid w:val="00007403"/>
    <w:rsid w:val="00010DDA"/>
    <w:rsid w:val="00012982"/>
    <w:rsid w:val="0001320C"/>
    <w:rsid w:val="00015559"/>
    <w:rsid w:val="00015D25"/>
    <w:rsid w:val="0001667A"/>
    <w:rsid w:val="0001706E"/>
    <w:rsid w:val="00017AD6"/>
    <w:rsid w:val="000206C8"/>
    <w:rsid w:val="0002110C"/>
    <w:rsid w:val="00021267"/>
    <w:rsid w:val="000217E8"/>
    <w:rsid w:val="00022C40"/>
    <w:rsid w:val="00025047"/>
    <w:rsid w:val="00026C5C"/>
    <w:rsid w:val="000270C3"/>
    <w:rsid w:val="0002729D"/>
    <w:rsid w:val="00031251"/>
    <w:rsid w:val="000329CB"/>
    <w:rsid w:val="00032EB3"/>
    <w:rsid w:val="0003395B"/>
    <w:rsid w:val="000350A7"/>
    <w:rsid w:val="00035343"/>
    <w:rsid w:val="00036CB3"/>
    <w:rsid w:val="00037BA9"/>
    <w:rsid w:val="00040586"/>
    <w:rsid w:val="00040DDA"/>
    <w:rsid w:val="00043C86"/>
    <w:rsid w:val="00044AAB"/>
    <w:rsid w:val="00044F41"/>
    <w:rsid w:val="00045645"/>
    <w:rsid w:val="0004673E"/>
    <w:rsid w:val="00050217"/>
    <w:rsid w:val="00052367"/>
    <w:rsid w:val="00053595"/>
    <w:rsid w:val="0005361D"/>
    <w:rsid w:val="00054808"/>
    <w:rsid w:val="000548CB"/>
    <w:rsid w:val="00057539"/>
    <w:rsid w:val="00057F73"/>
    <w:rsid w:val="00060451"/>
    <w:rsid w:val="000611CC"/>
    <w:rsid w:val="00061B7C"/>
    <w:rsid w:val="00062E53"/>
    <w:rsid w:val="00063703"/>
    <w:rsid w:val="00064598"/>
    <w:rsid w:val="00066222"/>
    <w:rsid w:val="000669B2"/>
    <w:rsid w:val="00067168"/>
    <w:rsid w:val="000711C3"/>
    <w:rsid w:val="000718FB"/>
    <w:rsid w:val="0007314F"/>
    <w:rsid w:val="00073652"/>
    <w:rsid w:val="00073791"/>
    <w:rsid w:val="00073C3E"/>
    <w:rsid w:val="00074844"/>
    <w:rsid w:val="000755DA"/>
    <w:rsid w:val="000756B5"/>
    <w:rsid w:val="00075800"/>
    <w:rsid w:val="000761C1"/>
    <w:rsid w:val="00076260"/>
    <w:rsid w:val="00077596"/>
    <w:rsid w:val="00077A12"/>
    <w:rsid w:val="00077DEE"/>
    <w:rsid w:val="00081B2D"/>
    <w:rsid w:val="0008202A"/>
    <w:rsid w:val="00082A35"/>
    <w:rsid w:val="000834B5"/>
    <w:rsid w:val="000846B2"/>
    <w:rsid w:val="00085E63"/>
    <w:rsid w:val="000867A1"/>
    <w:rsid w:val="00087081"/>
    <w:rsid w:val="00087859"/>
    <w:rsid w:val="0009202E"/>
    <w:rsid w:val="0009285D"/>
    <w:rsid w:val="00092979"/>
    <w:rsid w:val="0009537F"/>
    <w:rsid w:val="000965F9"/>
    <w:rsid w:val="00097147"/>
    <w:rsid w:val="00097ED0"/>
    <w:rsid w:val="000A17EB"/>
    <w:rsid w:val="000A29B1"/>
    <w:rsid w:val="000A2D00"/>
    <w:rsid w:val="000A2F34"/>
    <w:rsid w:val="000A2F37"/>
    <w:rsid w:val="000A3458"/>
    <w:rsid w:val="000A34B1"/>
    <w:rsid w:val="000A3D26"/>
    <w:rsid w:val="000A633C"/>
    <w:rsid w:val="000A71FF"/>
    <w:rsid w:val="000A74ED"/>
    <w:rsid w:val="000A7842"/>
    <w:rsid w:val="000B1844"/>
    <w:rsid w:val="000B287E"/>
    <w:rsid w:val="000B38E0"/>
    <w:rsid w:val="000B3DCD"/>
    <w:rsid w:val="000B4931"/>
    <w:rsid w:val="000B4A5A"/>
    <w:rsid w:val="000B7023"/>
    <w:rsid w:val="000B738B"/>
    <w:rsid w:val="000B78EA"/>
    <w:rsid w:val="000B7E02"/>
    <w:rsid w:val="000C0C51"/>
    <w:rsid w:val="000C31B2"/>
    <w:rsid w:val="000C3B75"/>
    <w:rsid w:val="000C4E34"/>
    <w:rsid w:val="000C66A3"/>
    <w:rsid w:val="000C6FE8"/>
    <w:rsid w:val="000C727E"/>
    <w:rsid w:val="000D0670"/>
    <w:rsid w:val="000D377D"/>
    <w:rsid w:val="000D3F8F"/>
    <w:rsid w:val="000D429D"/>
    <w:rsid w:val="000D45DA"/>
    <w:rsid w:val="000D590A"/>
    <w:rsid w:val="000D661D"/>
    <w:rsid w:val="000E159F"/>
    <w:rsid w:val="000E19E0"/>
    <w:rsid w:val="000E241D"/>
    <w:rsid w:val="000E2C53"/>
    <w:rsid w:val="000E40DC"/>
    <w:rsid w:val="000E588A"/>
    <w:rsid w:val="000E7238"/>
    <w:rsid w:val="000E7DDA"/>
    <w:rsid w:val="000F05DB"/>
    <w:rsid w:val="000F0A96"/>
    <w:rsid w:val="000F42F5"/>
    <w:rsid w:val="000F4A69"/>
    <w:rsid w:val="000F63AD"/>
    <w:rsid w:val="00100C3B"/>
    <w:rsid w:val="00101644"/>
    <w:rsid w:val="00101E27"/>
    <w:rsid w:val="00101FD7"/>
    <w:rsid w:val="00102C8B"/>
    <w:rsid w:val="00103033"/>
    <w:rsid w:val="00104240"/>
    <w:rsid w:val="00104561"/>
    <w:rsid w:val="00105534"/>
    <w:rsid w:val="0010622C"/>
    <w:rsid w:val="00107161"/>
    <w:rsid w:val="001078DC"/>
    <w:rsid w:val="001114C3"/>
    <w:rsid w:val="00112BFC"/>
    <w:rsid w:val="00114558"/>
    <w:rsid w:val="00116AD3"/>
    <w:rsid w:val="00117173"/>
    <w:rsid w:val="00121254"/>
    <w:rsid w:val="00121886"/>
    <w:rsid w:val="00121AE6"/>
    <w:rsid w:val="00126A79"/>
    <w:rsid w:val="00131ED3"/>
    <w:rsid w:val="001340F1"/>
    <w:rsid w:val="00135A82"/>
    <w:rsid w:val="00135BCB"/>
    <w:rsid w:val="00135BF5"/>
    <w:rsid w:val="00136CCB"/>
    <w:rsid w:val="00137235"/>
    <w:rsid w:val="00140133"/>
    <w:rsid w:val="0014137B"/>
    <w:rsid w:val="0014142E"/>
    <w:rsid w:val="001419A2"/>
    <w:rsid w:val="001420BE"/>
    <w:rsid w:val="001427EC"/>
    <w:rsid w:val="0014285A"/>
    <w:rsid w:val="00143257"/>
    <w:rsid w:val="0014360F"/>
    <w:rsid w:val="00143B4B"/>
    <w:rsid w:val="00144938"/>
    <w:rsid w:val="0014493A"/>
    <w:rsid w:val="00144DA8"/>
    <w:rsid w:val="00145D5A"/>
    <w:rsid w:val="0014690D"/>
    <w:rsid w:val="00146AE4"/>
    <w:rsid w:val="001471A8"/>
    <w:rsid w:val="00150E23"/>
    <w:rsid w:val="00151CEC"/>
    <w:rsid w:val="00152024"/>
    <w:rsid w:val="00152CFA"/>
    <w:rsid w:val="00152D5E"/>
    <w:rsid w:val="001558CC"/>
    <w:rsid w:val="00155B0B"/>
    <w:rsid w:val="00156509"/>
    <w:rsid w:val="0015691A"/>
    <w:rsid w:val="00156FD6"/>
    <w:rsid w:val="001601A5"/>
    <w:rsid w:val="00160933"/>
    <w:rsid w:val="001617F1"/>
    <w:rsid w:val="00161FDA"/>
    <w:rsid w:val="00162146"/>
    <w:rsid w:val="00163409"/>
    <w:rsid w:val="00163616"/>
    <w:rsid w:val="0016361D"/>
    <w:rsid w:val="00163775"/>
    <w:rsid w:val="00163985"/>
    <w:rsid w:val="001645FA"/>
    <w:rsid w:val="00164E93"/>
    <w:rsid w:val="00165A53"/>
    <w:rsid w:val="0016684A"/>
    <w:rsid w:val="00166D20"/>
    <w:rsid w:val="001670E1"/>
    <w:rsid w:val="00171589"/>
    <w:rsid w:val="0017225A"/>
    <w:rsid w:val="00172E6C"/>
    <w:rsid w:val="00173040"/>
    <w:rsid w:val="00174FD4"/>
    <w:rsid w:val="00175B72"/>
    <w:rsid w:val="00176812"/>
    <w:rsid w:val="00176D85"/>
    <w:rsid w:val="00177576"/>
    <w:rsid w:val="001779AA"/>
    <w:rsid w:val="001803AA"/>
    <w:rsid w:val="00181DAA"/>
    <w:rsid w:val="001828CC"/>
    <w:rsid w:val="00183656"/>
    <w:rsid w:val="001837B6"/>
    <w:rsid w:val="00183D67"/>
    <w:rsid w:val="001867F3"/>
    <w:rsid w:val="0018777B"/>
    <w:rsid w:val="00191FDF"/>
    <w:rsid w:val="001922C8"/>
    <w:rsid w:val="00193347"/>
    <w:rsid w:val="001936DD"/>
    <w:rsid w:val="0019514C"/>
    <w:rsid w:val="0019597B"/>
    <w:rsid w:val="00195C34"/>
    <w:rsid w:val="00195FA1"/>
    <w:rsid w:val="001965A3"/>
    <w:rsid w:val="00196B95"/>
    <w:rsid w:val="001A053A"/>
    <w:rsid w:val="001A0EA9"/>
    <w:rsid w:val="001A3030"/>
    <w:rsid w:val="001A3B0B"/>
    <w:rsid w:val="001A3EFC"/>
    <w:rsid w:val="001A4115"/>
    <w:rsid w:val="001A62C7"/>
    <w:rsid w:val="001A6C57"/>
    <w:rsid w:val="001B01C5"/>
    <w:rsid w:val="001B19C6"/>
    <w:rsid w:val="001B1DAD"/>
    <w:rsid w:val="001B209E"/>
    <w:rsid w:val="001B307E"/>
    <w:rsid w:val="001B30DC"/>
    <w:rsid w:val="001B4A5D"/>
    <w:rsid w:val="001B4BD7"/>
    <w:rsid w:val="001B549E"/>
    <w:rsid w:val="001B5AC1"/>
    <w:rsid w:val="001B6B2B"/>
    <w:rsid w:val="001B7025"/>
    <w:rsid w:val="001B74E8"/>
    <w:rsid w:val="001B787A"/>
    <w:rsid w:val="001C071A"/>
    <w:rsid w:val="001C1D04"/>
    <w:rsid w:val="001C1F24"/>
    <w:rsid w:val="001C2A0E"/>
    <w:rsid w:val="001C2BB7"/>
    <w:rsid w:val="001C2F15"/>
    <w:rsid w:val="001C4DD4"/>
    <w:rsid w:val="001C5726"/>
    <w:rsid w:val="001C5A73"/>
    <w:rsid w:val="001C5AE3"/>
    <w:rsid w:val="001C6464"/>
    <w:rsid w:val="001C6BB2"/>
    <w:rsid w:val="001C6C77"/>
    <w:rsid w:val="001C7C7C"/>
    <w:rsid w:val="001C7E2C"/>
    <w:rsid w:val="001D0EA3"/>
    <w:rsid w:val="001D14F8"/>
    <w:rsid w:val="001D26F5"/>
    <w:rsid w:val="001D2A98"/>
    <w:rsid w:val="001D5C35"/>
    <w:rsid w:val="001D6774"/>
    <w:rsid w:val="001D77F3"/>
    <w:rsid w:val="001E197A"/>
    <w:rsid w:val="001E1E63"/>
    <w:rsid w:val="001E1E7F"/>
    <w:rsid w:val="001E1EFA"/>
    <w:rsid w:val="001E23AE"/>
    <w:rsid w:val="001E2F47"/>
    <w:rsid w:val="001E3538"/>
    <w:rsid w:val="001E4541"/>
    <w:rsid w:val="001E5558"/>
    <w:rsid w:val="001F01AB"/>
    <w:rsid w:val="001F0D76"/>
    <w:rsid w:val="001F4265"/>
    <w:rsid w:val="00200A30"/>
    <w:rsid w:val="00202FE6"/>
    <w:rsid w:val="00203E60"/>
    <w:rsid w:val="00204322"/>
    <w:rsid w:val="00204D0E"/>
    <w:rsid w:val="00204F20"/>
    <w:rsid w:val="00204F80"/>
    <w:rsid w:val="002050D5"/>
    <w:rsid w:val="002052A3"/>
    <w:rsid w:val="002053FF"/>
    <w:rsid w:val="00210B89"/>
    <w:rsid w:val="002122FF"/>
    <w:rsid w:val="0021388C"/>
    <w:rsid w:val="00213AAD"/>
    <w:rsid w:val="00213D05"/>
    <w:rsid w:val="002173F5"/>
    <w:rsid w:val="00220DFE"/>
    <w:rsid w:val="00221A3F"/>
    <w:rsid w:val="00221A75"/>
    <w:rsid w:val="00223A81"/>
    <w:rsid w:val="0022473A"/>
    <w:rsid w:val="00224C54"/>
    <w:rsid w:val="00225F9F"/>
    <w:rsid w:val="00226E0F"/>
    <w:rsid w:val="002304B2"/>
    <w:rsid w:val="00231513"/>
    <w:rsid w:val="0023179A"/>
    <w:rsid w:val="00232B54"/>
    <w:rsid w:val="002333BB"/>
    <w:rsid w:val="0023571B"/>
    <w:rsid w:val="00235C46"/>
    <w:rsid w:val="00235F2D"/>
    <w:rsid w:val="002362D2"/>
    <w:rsid w:val="00236744"/>
    <w:rsid w:val="00236A2A"/>
    <w:rsid w:val="0023722B"/>
    <w:rsid w:val="00237714"/>
    <w:rsid w:val="00237CD6"/>
    <w:rsid w:val="00240A26"/>
    <w:rsid w:val="002410AA"/>
    <w:rsid w:val="00242757"/>
    <w:rsid w:val="0024336A"/>
    <w:rsid w:val="0024386B"/>
    <w:rsid w:val="0024532A"/>
    <w:rsid w:val="00245706"/>
    <w:rsid w:val="002470E2"/>
    <w:rsid w:val="0024743E"/>
    <w:rsid w:val="0024761A"/>
    <w:rsid w:val="00247A35"/>
    <w:rsid w:val="0025003A"/>
    <w:rsid w:val="002506AC"/>
    <w:rsid w:val="00251186"/>
    <w:rsid w:val="002512E2"/>
    <w:rsid w:val="00251706"/>
    <w:rsid w:val="00252566"/>
    <w:rsid w:val="00253411"/>
    <w:rsid w:val="002544A7"/>
    <w:rsid w:val="00254860"/>
    <w:rsid w:val="00256D52"/>
    <w:rsid w:val="002571D9"/>
    <w:rsid w:val="00257C16"/>
    <w:rsid w:val="00257C4F"/>
    <w:rsid w:val="00260022"/>
    <w:rsid w:val="00260C6E"/>
    <w:rsid w:val="00260CDD"/>
    <w:rsid w:val="00261927"/>
    <w:rsid w:val="00262343"/>
    <w:rsid w:val="0026303E"/>
    <w:rsid w:val="00264776"/>
    <w:rsid w:val="002653DB"/>
    <w:rsid w:val="00265BA3"/>
    <w:rsid w:val="00266B6B"/>
    <w:rsid w:val="00266B82"/>
    <w:rsid w:val="0027051B"/>
    <w:rsid w:val="0027271D"/>
    <w:rsid w:val="002732B2"/>
    <w:rsid w:val="00274E86"/>
    <w:rsid w:val="00276384"/>
    <w:rsid w:val="002817CA"/>
    <w:rsid w:val="00281E79"/>
    <w:rsid w:val="00282552"/>
    <w:rsid w:val="0028303D"/>
    <w:rsid w:val="00283321"/>
    <w:rsid w:val="00283B7F"/>
    <w:rsid w:val="0028434C"/>
    <w:rsid w:val="00285347"/>
    <w:rsid w:val="002868EB"/>
    <w:rsid w:val="00286E9A"/>
    <w:rsid w:val="002918A6"/>
    <w:rsid w:val="00293BC5"/>
    <w:rsid w:val="0029491F"/>
    <w:rsid w:val="002949A8"/>
    <w:rsid w:val="00294FC7"/>
    <w:rsid w:val="00295066"/>
    <w:rsid w:val="00296271"/>
    <w:rsid w:val="002966DC"/>
    <w:rsid w:val="002968D4"/>
    <w:rsid w:val="00296B5C"/>
    <w:rsid w:val="00297459"/>
    <w:rsid w:val="00297DCE"/>
    <w:rsid w:val="002A38CE"/>
    <w:rsid w:val="002A48D8"/>
    <w:rsid w:val="002A4949"/>
    <w:rsid w:val="002A5D28"/>
    <w:rsid w:val="002A6CC9"/>
    <w:rsid w:val="002A75E8"/>
    <w:rsid w:val="002B01BF"/>
    <w:rsid w:val="002B09A1"/>
    <w:rsid w:val="002B2284"/>
    <w:rsid w:val="002B4171"/>
    <w:rsid w:val="002B4E9F"/>
    <w:rsid w:val="002B5EEE"/>
    <w:rsid w:val="002B61CB"/>
    <w:rsid w:val="002B6B4C"/>
    <w:rsid w:val="002B6D63"/>
    <w:rsid w:val="002C0825"/>
    <w:rsid w:val="002C119D"/>
    <w:rsid w:val="002C22C5"/>
    <w:rsid w:val="002C30B2"/>
    <w:rsid w:val="002C4907"/>
    <w:rsid w:val="002C6A79"/>
    <w:rsid w:val="002C6D43"/>
    <w:rsid w:val="002C764D"/>
    <w:rsid w:val="002C7DC7"/>
    <w:rsid w:val="002D036D"/>
    <w:rsid w:val="002D0511"/>
    <w:rsid w:val="002D1B16"/>
    <w:rsid w:val="002D1EB4"/>
    <w:rsid w:val="002D36B1"/>
    <w:rsid w:val="002D485E"/>
    <w:rsid w:val="002D4A13"/>
    <w:rsid w:val="002D55DE"/>
    <w:rsid w:val="002D6596"/>
    <w:rsid w:val="002D67D6"/>
    <w:rsid w:val="002D694B"/>
    <w:rsid w:val="002E0086"/>
    <w:rsid w:val="002E0358"/>
    <w:rsid w:val="002E1A04"/>
    <w:rsid w:val="002E21D9"/>
    <w:rsid w:val="002E403E"/>
    <w:rsid w:val="002E4AF5"/>
    <w:rsid w:val="002E4C9D"/>
    <w:rsid w:val="002E4E97"/>
    <w:rsid w:val="002E748F"/>
    <w:rsid w:val="002E7684"/>
    <w:rsid w:val="002E779B"/>
    <w:rsid w:val="002F0022"/>
    <w:rsid w:val="002F0058"/>
    <w:rsid w:val="002F00A0"/>
    <w:rsid w:val="002F05DA"/>
    <w:rsid w:val="002F1AAA"/>
    <w:rsid w:val="002F3CAC"/>
    <w:rsid w:val="002F4EFB"/>
    <w:rsid w:val="002F4EFF"/>
    <w:rsid w:val="002F5095"/>
    <w:rsid w:val="002F5E74"/>
    <w:rsid w:val="002F6211"/>
    <w:rsid w:val="002F62A2"/>
    <w:rsid w:val="002F64F0"/>
    <w:rsid w:val="002F6C4C"/>
    <w:rsid w:val="002F7495"/>
    <w:rsid w:val="002F7B2A"/>
    <w:rsid w:val="00300B3F"/>
    <w:rsid w:val="00304999"/>
    <w:rsid w:val="00305023"/>
    <w:rsid w:val="00306105"/>
    <w:rsid w:val="00306251"/>
    <w:rsid w:val="00307BF4"/>
    <w:rsid w:val="0031047F"/>
    <w:rsid w:val="003115D6"/>
    <w:rsid w:val="00311BCB"/>
    <w:rsid w:val="00311F99"/>
    <w:rsid w:val="003128C5"/>
    <w:rsid w:val="00312FB3"/>
    <w:rsid w:val="00314647"/>
    <w:rsid w:val="003146C3"/>
    <w:rsid w:val="003175BC"/>
    <w:rsid w:val="00317ABC"/>
    <w:rsid w:val="00317E78"/>
    <w:rsid w:val="003202C2"/>
    <w:rsid w:val="0032143C"/>
    <w:rsid w:val="003249C3"/>
    <w:rsid w:val="00325420"/>
    <w:rsid w:val="00325E8C"/>
    <w:rsid w:val="003302B5"/>
    <w:rsid w:val="0033068B"/>
    <w:rsid w:val="00333606"/>
    <w:rsid w:val="00333F94"/>
    <w:rsid w:val="003346FE"/>
    <w:rsid w:val="00335C51"/>
    <w:rsid w:val="00336656"/>
    <w:rsid w:val="003371EB"/>
    <w:rsid w:val="00337451"/>
    <w:rsid w:val="00337D89"/>
    <w:rsid w:val="003417D1"/>
    <w:rsid w:val="003421DD"/>
    <w:rsid w:val="00342948"/>
    <w:rsid w:val="00342B2A"/>
    <w:rsid w:val="00345485"/>
    <w:rsid w:val="00345ACD"/>
    <w:rsid w:val="00345B44"/>
    <w:rsid w:val="00346601"/>
    <w:rsid w:val="00346BD7"/>
    <w:rsid w:val="003479D2"/>
    <w:rsid w:val="00347BBE"/>
    <w:rsid w:val="00352A62"/>
    <w:rsid w:val="00353DFE"/>
    <w:rsid w:val="00357025"/>
    <w:rsid w:val="00357233"/>
    <w:rsid w:val="00357C1E"/>
    <w:rsid w:val="00362467"/>
    <w:rsid w:val="0036554F"/>
    <w:rsid w:val="00365550"/>
    <w:rsid w:val="00365E1A"/>
    <w:rsid w:val="00366C5E"/>
    <w:rsid w:val="003679FC"/>
    <w:rsid w:val="00370B93"/>
    <w:rsid w:val="00370E76"/>
    <w:rsid w:val="003721A6"/>
    <w:rsid w:val="00372862"/>
    <w:rsid w:val="003741F3"/>
    <w:rsid w:val="003747AC"/>
    <w:rsid w:val="00375769"/>
    <w:rsid w:val="003776E7"/>
    <w:rsid w:val="0037778E"/>
    <w:rsid w:val="00380600"/>
    <w:rsid w:val="0038216A"/>
    <w:rsid w:val="00382486"/>
    <w:rsid w:val="003872B5"/>
    <w:rsid w:val="00387A74"/>
    <w:rsid w:val="00390642"/>
    <w:rsid w:val="00390DD8"/>
    <w:rsid w:val="00392815"/>
    <w:rsid w:val="00394BE4"/>
    <w:rsid w:val="00395994"/>
    <w:rsid w:val="003959E9"/>
    <w:rsid w:val="00395AA5"/>
    <w:rsid w:val="003A0176"/>
    <w:rsid w:val="003A0AD3"/>
    <w:rsid w:val="003A0D76"/>
    <w:rsid w:val="003A1B03"/>
    <w:rsid w:val="003A44F4"/>
    <w:rsid w:val="003A53B1"/>
    <w:rsid w:val="003A6E76"/>
    <w:rsid w:val="003B043A"/>
    <w:rsid w:val="003B0D3B"/>
    <w:rsid w:val="003B2FBD"/>
    <w:rsid w:val="003B3AA4"/>
    <w:rsid w:val="003B412B"/>
    <w:rsid w:val="003B4228"/>
    <w:rsid w:val="003B4CB2"/>
    <w:rsid w:val="003B6547"/>
    <w:rsid w:val="003B782B"/>
    <w:rsid w:val="003B7A3A"/>
    <w:rsid w:val="003C1273"/>
    <w:rsid w:val="003C1B09"/>
    <w:rsid w:val="003C2377"/>
    <w:rsid w:val="003C26BE"/>
    <w:rsid w:val="003C53CD"/>
    <w:rsid w:val="003C669E"/>
    <w:rsid w:val="003D0C52"/>
    <w:rsid w:val="003D1523"/>
    <w:rsid w:val="003D26D8"/>
    <w:rsid w:val="003D5949"/>
    <w:rsid w:val="003D6302"/>
    <w:rsid w:val="003D7021"/>
    <w:rsid w:val="003D724A"/>
    <w:rsid w:val="003D7E56"/>
    <w:rsid w:val="003E03FE"/>
    <w:rsid w:val="003E0B6E"/>
    <w:rsid w:val="003E1B78"/>
    <w:rsid w:val="003E27F1"/>
    <w:rsid w:val="003E39B9"/>
    <w:rsid w:val="003E3DBE"/>
    <w:rsid w:val="003E52FB"/>
    <w:rsid w:val="003E69A1"/>
    <w:rsid w:val="003E73B0"/>
    <w:rsid w:val="003F1252"/>
    <w:rsid w:val="003F4046"/>
    <w:rsid w:val="003F557D"/>
    <w:rsid w:val="003F6508"/>
    <w:rsid w:val="003F6A63"/>
    <w:rsid w:val="003F6AF3"/>
    <w:rsid w:val="003F6AF5"/>
    <w:rsid w:val="00401913"/>
    <w:rsid w:val="0040242B"/>
    <w:rsid w:val="00403393"/>
    <w:rsid w:val="00403A64"/>
    <w:rsid w:val="004042F3"/>
    <w:rsid w:val="004047E2"/>
    <w:rsid w:val="00406B88"/>
    <w:rsid w:val="00406DA8"/>
    <w:rsid w:val="00407065"/>
    <w:rsid w:val="004074CE"/>
    <w:rsid w:val="00411229"/>
    <w:rsid w:val="0041180C"/>
    <w:rsid w:val="00411F78"/>
    <w:rsid w:val="0041238E"/>
    <w:rsid w:val="004136E7"/>
    <w:rsid w:val="00413B4C"/>
    <w:rsid w:val="00414115"/>
    <w:rsid w:val="00415002"/>
    <w:rsid w:val="00417A12"/>
    <w:rsid w:val="00417EB9"/>
    <w:rsid w:val="00420238"/>
    <w:rsid w:val="004216F3"/>
    <w:rsid w:val="0042260F"/>
    <w:rsid w:val="00422F0B"/>
    <w:rsid w:val="00424A6F"/>
    <w:rsid w:val="00424B42"/>
    <w:rsid w:val="00426851"/>
    <w:rsid w:val="00427662"/>
    <w:rsid w:val="00427E88"/>
    <w:rsid w:val="0043025F"/>
    <w:rsid w:val="0043133B"/>
    <w:rsid w:val="004325C1"/>
    <w:rsid w:val="00432679"/>
    <w:rsid w:val="004328AB"/>
    <w:rsid w:val="00434796"/>
    <w:rsid w:val="00434F1E"/>
    <w:rsid w:val="004355B0"/>
    <w:rsid w:val="004357D4"/>
    <w:rsid w:val="00436861"/>
    <w:rsid w:val="004376AE"/>
    <w:rsid w:val="00437711"/>
    <w:rsid w:val="004379D5"/>
    <w:rsid w:val="00440E8C"/>
    <w:rsid w:val="0044128C"/>
    <w:rsid w:val="0044153B"/>
    <w:rsid w:val="004422FA"/>
    <w:rsid w:val="00443288"/>
    <w:rsid w:val="00443AB7"/>
    <w:rsid w:val="00443DCD"/>
    <w:rsid w:val="00444278"/>
    <w:rsid w:val="0044459D"/>
    <w:rsid w:val="00444971"/>
    <w:rsid w:val="00445B2D"/>
    <w:rsid w:val="0044711F"/>
    <w:rsid w:val="004511C6"/>
    <w:rsid w:val="00451463"/>
    <w:rsid w:val="004530A5"/>
    <w:rsid w:val="00453771"/>
    <w:rsid w:val="00454CF7"/>
    <w:rsid w:val="00454E0C"/>
    <w:rsid w:val="00455F3E"/>
    <w:rsid w:val="004571A6"/>
    <w:rsid w:val="00462F0E"/>
    <w:rsid w:val="004631C0"/>
    <w:rsid w:val="004636B4"/>
    <w:rsid w:val="0046398E"/>
    <w:rsid w:val="00463FD5"/>
    <w:rsid w:val="004641DE"/>
    <w:rsid w:val="0046442D"/>
    <w:rsid w:val="004652AE"/>
    <w:rsid w:val="004652B0"/>
    <w:rsid w:val="00465B15"/>
    <w:rsid w:val="00465D9E"/>
    <w:rsid w:val="00466206"/>
    <w:rsid w:val="004662D8"/>
    <w:rsid w:val="004668A1"/>
    <w:rsid w:val="00467CC4"/>
    <w:rsid w:val="004700F1"/>
    <w:rsid w:val="00470E55"/>
    <w:rsid w:val="00471E2A"/>
    <w:rsid w:val="00472388"/>
    <w:rsid w:val="004723AE"/>
    <w:rsid w:val="00473126"/>
    <w:rsid w:val="00473C3C"/>
    <w:rsid w:val="00474E64"/>
    <w:rsid w:val="004753DB"/>
    <w:rsid w:val="00475452"/>
    <w:rsid w:val="00476A83"/>
    <w:rsid w:val="00480E96"/>
    <w:rsid w:val="00480EE2"/>
    <w:rsid w:val="00481A7B"/>
    <w:rsid w:val="00484BF3"/>
    <w:rsid w:val="00487137"/>
    <w:rsid w:val="0049046C"/>
    <w:rsid w:val="0049047F"/>
    <w:rsid w:val="00491347"/>
    <w:rsid w:val="00491D0B"/>
    <w:rsid w:val="00492BF9"/>
    <w:rsid w:val="00493CA8"/>
    <w:rsid w:val="00494946"/>
    <w:rsid w:val="00495548"/>
    <w:rsid w:val="00496B3E"/>
    <w:rsid w:val="004A08DB"/>
    <w:rsid w:val="004A1539"/>
    <w:rsid w:val="004A17A6"/>
    <w:rsid w:val="004A1BB6"/>
    <w:rsid w:val="004A2271"/>
    <w:rsid w:val="004A4AF0"/>
    <w:rsid w:val="004A51A6"/>
    <w:rsid w:val="004A76F7"/>
    <w:rsid w:val="004B0C65"/>
    <w:rsid w:val="004B14D1"/>
    <w:rsid w:val="004B17F5"/>
    <w:rsid w:val="004B2713"/>
    <w:rsid w:val="004B2AEA"/>
    <w:rsid w:val="004B46B9"/>
    <w:rsid w:val="004B596A"/>
    <w:rsid w:val="004B5BC5"/>
    <w:rsid w:val="004B74E2"/>
    <w:rsid w:val="004B79CC"/>
    <w:rsid w:val="004C03C3"/>
    <w:rsid w:val="004C3BC6"/>
    <w:rsid w:val="004C3CB6"/>
    <w:rsid w:val="004C4A63"/>
    <w:rsid w:val="004C5521"/>
    <w:rsid w:val="004C6EBD"/>
    <w:rsid w:val="004C7C8C"/>
    <w:rsid w:val="004C7CB2"/>
    <w:rsid w:val="004D09A9"/>
    <w:rsid w:val="004D1C56"/>
    <w:rsid w:val="004D251E"/>
    <w:rsid w:val="004D2631"/>
    <w:rsid w:val="004D489C"/>
    <w:rsid w:val="004D49AC"/>
    <w:rsid w:val="004D7D4F"/>
    <w:rsid w:val="004E0203"/>
    <w:rsid w:val="004E2227"/>
    <w:rsid w:val="004E3649"/>
    <w:rsid w:val="004E4265"/>
    <w:rsid w:val="004E4289"/>
    <w:rsid w:val="004E4A9F"/>
    <w:rsid w:val="004E4CA5"/>
    <w:rsid w:val="004E6098"/>
    <w:rsid w:val="004E63F5"/>
    <w:rsid w:val="004E76A3"/>
    <w:rsid w:val="004F0EDA"/>
    <w:rsid w:val="004F11A6"/>
    <w:rsid w:val="004F465C"/>
    <w:rsid w:val="004F4A1D"/>
    <w:rsid w:val="004F4BE5"/>
    <w:rsid w:val="004F4EFF"/>
    <w:rsid w:val="005007FD"/>
    <w:rsid w:val="00501ABA"/>
    <w:rsid w:val="00504C85"/>
    <w:rsid w:val="00512A94"/>
    <w:rsid w:val="00512BC3"/>
    <w:rsid w:val="00515CAA"/>
    <w:rsid w:val="00515F0B"/>
    <w:rsid w:val="00516782"/>
    <w:rsid w:val="0051786C"/>
    <w:rsid w:val="00517F2F"/>
    <w:rsid w:val="00520AE4"/>
    <w:rsid w:val="00520C91"/>
    <w:rsid w:val="00521647"/>
    <w:rsid w:val="00523105"/>
    <w:rsid w:val="00523C9C"/>
    <w:rsid w:val="0052499C"/>
    <w:rsid w:val="00525E89"/>
    <w:rsid w:val="005269C4"/>
    <w:rsid w:val="00526CEA"/>
    <w:rsid w:val="00526EB7"/>
    <w:rsid w:val="0053009B"/>
    <w:rsid w:val="00530330"/>
    <w:rsid w:val="005303D4"/>
    <w:rsid w:val="005306F7"/>
    <w:rsid w:val="005309C6"/>
    <w:rsid w:val="00532C5F"/>
    <w:rsid w:val="00533117"/>
    <w:rsid w:val="00534461"/>
    <w:rsid w:val="0054141F"/>
    <w:rsid w:val="00542A25"/>
    <w:rsid w:val="005434DA"/>
    <w:rsid w:val="005437DE"/>
    <w:rsid w:val="005448A5"/>
    <w:rsid w:val="00544DCC"/>
    <w:rsid w:val="00544F03"/>
    <w:rsid w:val="00545808"/>
    <w:rsid w:val="00545A03"/>
    <w:rsid w:val="005460ED"/>
    <w:rsid w:val="00546EA0"/>
    <w:rsid w:val="00546EB2"/>
    <w:rsid w:val="0054713A"/>
    <w:rsid w:val="005471B4"/>
    <w:rsid w:val="0055058C"/>
    <w:rsid w:val="005507B4"/>
    <w:rsid w:val="00552017"/>
    <w:rsid w:val="00552C06"/>
    <w:rsid w:val="0055322A"/>
    <w:rsid w:val="005537DE"/>
    <w:rsid w:val="005540D5"/>
    <w:rsid w:val="00554FED"/>
    <w:rsid w:val="005553CB"/>
    <w:rsid w:val="00556597"/>
    <w:rsid w:val="00556D14"/>
    <w:rsid w:val="0056017A"/>
    <w:rsid w:val="00560AD0"/>
    <w:rsid w:val="00560C64"/>
    <w:rsid w:val="00560D85"/>
    <w:rsid w:val="00561015"/>
    <w:rsid w:val="00561CE3"/>
    <w:rsid w:val="005646E4"/>
    <w:rsid w:val="00565E82"/>
    <w:rsid w:val="00566FBA"/>
    <w:rsid w:val="005674B7"/>
    <w:rsid w:val="00567E0A"/>
    <w:rsid w:val="0057151D"/>
    <w:rsid w:val="005716F6"/>
    <w:rsid w:val="00571909"/>
    <w:rsid w:val="00572404"/>
    <w:rsid w:val="00574AC9"/>
    <w:rsid w:val="0057619B"/>
    <w:rsid w:val="00576FFA"/>
    <w:rsid w:val="00581075"/>
    <w:rsid w:val="005841F0"/>
    <w:rsid w:val="00584F51"/>
    <w:rsid w:val="00585113"/>
    <w:rsid w:val="00585AFA"/>
    <w:rsid w:val="00586E92"/>
    <w:rsid w:val="005873F3"/>
    <w:rsid w:val="005877BF"/>
    <w:rsid w:val="00587CFC"/>
    <w:rsid w:val="00590C93"/>
    <w:rsid w:val="00592623"/>
    <w:rsid w:val="00593BED"/>
    <w:rsid w:val="00596207"/>
    <w:rsid w:val="00596490"/>
    <w:rsid w:val="005964F0"/>
    <w:rsid w:val="00597231"/>
    <w:rsid w:val="005A085F"/>
    <w:rsid w:val="005A102B"/>
    <w:rsid w:val="005A21C1"/>
    <w:rsid w:val="005A33B7"/>
    <w:rsid w:val="005A3E81"/>
    <w:rsid w:val="005A4618"/>
    <w:rsid w:val="005A673B"/>
    <w:rsid w:val="005A6B4D"/>
    <w:rsid w:val="005A7D7C"/>
    <w:rsid w:val="005B025A"/>
    <w:rsid w:val="005B0988"/>
    <w:rsid w:val="005B0A5B"/>
    <w:rsid w:val="005B145D"/>
    <w:rsid w:val="005B22C3"/>
    <w:rsid w:val="005B234C"/>
    <w:rsid w:val="005B2DAA"/>
    <w:rsid w:val="005B34C6"/>
    <w:rsid w:val="005B4526"/>
    <w:rsid w:val="005C090E"/>
    <w:rsid w:val="005C0B2A"/>
    <w:rsid w:val="005C1A5B"/>
    <w:rsid w:val="005C3205"/>
    <w:rsid w:val="005C39AE"/>
    <w:rsid w:val="005C56FE"/>
    <w:rsid w:val="005C7559"/>
    <w:rsid w:val="005D03A1"/>
    <w:rsid w:val="005D0CE9"/>
    <w:rsid w:val="005D0DE0"/>
    <w:rsid w:val="005D0FF5"/>
    <w:rsid w:val="005D3524"/>
    <w:rsid w:val="005D46F3"/>
    <w:rsid w:val="005D55F4"/>
    <w:rsid w:val="005D57A5"/>
    <w:rsid w:val="005D57E2"/>
    <w:rsid w:val="005D7500"/>
    <w:rsid w:val="005D7ABB"/>
    <w:rsid w:val="005D7B50"/>
    <w:rsid w:val="005E0980"/>
    <w:rsid w:val="005E0E81"/>
    <w:rsid w:val="005E1352"/>
    <w:rsid w:val="005E21C1"/>
    <w:rsid w:val="005E2AC1"/>
    <w:rsid w:val="005E2D7B"/>
    <w:rsid w:val="005E4251"/>
    <w:rsid w:val="005E79AE"/>
    <w:rsid w:val="005E7A3F"/>
    <w:rsid w:val="005F1B87"/>
    <w:rsid w:val="005F2B86"/>
    <w:rsid w:val="005F407C"/>
    <w:rsid w:val="005F53E7"/>
    <w:rsid w:val="005F5F94"/>
    <w:rsid w:val="005F6693"/>
    <w:rsid w:val="005F7058"/>
    <w:rsid w:val="005F7662"/>
    <w:rsid w:val="005F7C5C"/>
    <w:rsid w:val="0060015F"/>
    <w:rsid w:val="0060078D"/>
    <w:rsid w:val="006010EB"/>
    <w:rsid w:val="0060111E"/>
    <w:rsid w:val="00601EF8"/>
    <w:rsid w:val="0061032E"/>
    <w:rsid w:val="006104A9"/>
    <w:rsid w:val="00611AE4"/>
    <w:rsid w:val="00612DE8"/>
    <w:rsid w:val="00612EB5"/>
    <w:rsid w:val="0061322B"/>
    <w:rsid w:val="00614C9C"/>
    <w:rsid w:val="0061595A"/>
    <w:rsid w:val="006169DC"/>
    <w:rsid w:val="00617460"/>
    <w:rsid w:val="00617C74"/>
    <w:rsid w:val="00617E20"/>
    <w:rsid w:val="00620A71"/>
    <w:rsid w:val="00621BD6"/>
    <w:rsid w:val="006232EA"/>
    <w:rsid w:val="006234F0"/>
    <w:rsid w:val="00625444"/>
    <w:rsid w:val="006257CE"/>
    <w:rsid w:val="00625A20"/>
    <w:rsid w:val="00626718"/>
    <w:rsid w:val="00627AFE"/>
    <w:rsid w:val="0063011D"/>
    <w:rsid w:val="00630A6C"/>
    <w:rsid w:val="00630B9F"/>
    <w:rsid w:val="00631581"/>
    <w:rsid w:val="00631713"/>
    <w:rsid w:val="006322A3"/>
    <w:rsid w:val="00632471"/>
    <w:rsid w:val="00634691"/>
    <w:rsid w:val="00634C8B"/>
    <w:rsid w:val="00634DAD"/>
    <w:rsid w:val="006352FC"/>
    <w:rsid w:val="00635C97"/>
    <w:rsid w:val="00637259"/>
    <w:rsid w:val="00637C78"/>
    <w:rsid w:val="00640089"/>
    <w:rsid w:val="00640814"/>
    <w:rsid w:val="006412EC"/>
    <w:rsid w:val="00642C67"/>
    <w:rsid w:val="00643BC7"/>
    <w:rsid w:val="00644899"/>
    <w:rsid w:val="00644C36"/>
    <w:rsid w:val="00646107"/>
    <w:rsid w:val="00646CFB"/>
    <w:rsid w:val="00650A08"/>
    <w:rsid w:val="00650B78"/>
    <w:rsid w:val="00655013"/>
    <w:rsid w:val="00656017"/>
    <w:rsid w:val="00656680"/>
    <w:rsid w:val="0065682D"/>
    <w:rsid w:val="00657925"/>
    <w:rsid w:val="00657CD9"/>
    <w:rsid w:val="0066121C"/>
    <w:rsid w:val="006613F1"/>
    <w:rsid w:val="0066178E"/>
    <w:rsid w:val="00663077"/>
    <w:rsid w:val="00663171"/>
    <w:rsid w:val="00663582"/>
    <w:rsid w:val="006652F1"/>
    <w:rsid w:val="00665EC1"/>
    <w:rsid w:val="0066613A"/>
    <w:rsid w:val="00666C68"/>
    <w:rsid w:val="00667694"/>
    <w:rsid w:val="006701B0"/>
    <w:rsid w:val="0067360A"/>
    <w:rsid w:val="00673702"/>
    <w:rsid w:val="00674042"/>
    <w:rsid w:val="0067426F"/>
    <w:rsid w:val="00674301"/>
    <w:rsid w:val="00675304"/>
    <w:rsid w:val="006765A4"/>
    <w:rsid w:val="00676BA2"/>
    <w:rsid w:val="00677755"/>
    <w:rsid w:val="006778B6"/>
    <w:rsid w:val="00680A93"/>
    <w:rsid w:val="00680E2E"/>
    <w:rsid w:val="006814F5"/>
    <w:rsid w:val="00681549"/>
    <w:rsid w:val="00682C50"/>
    <w:rsid w:val="00683128"/>
    <w:rsid w:val="0068656D"/>
    <w:rsid w:val="00686C15"/>
    <w:rsid w:val="006904BC"/>
    <w:rsid w:val="00692E05"/>
    <w:rsid w:val="00694819"/>
    <w:rsid w:val="00694BE6"/>
    <w:rsid w:val="0069553B"/>
    <w:rsid w:val="006964B5"/>
    <w:rsid w:val="006A304C"/>
    <w:rsid w:val="006A428D"/>
    <w:rsid w:val="006A61CB"/>
    <w:rsid w:val="006A75DE"/>
    <w:rsid w:val="006A78F5"/>
    <w:rsid w:val="006A7CF7"/>
    <w:rsid w:val="006B0F9F"/>
    <w:rsid w:val="006B3481"/>
    <w:rsid w:val="006B3BF4"/>
    <w:rsid w:val="006B3D94"/>
    <w:rsid w:val="006B5075"/>
    <w:rsid w:val="006B54E7"/>
    <w:rsid w:val="006B5727"/>
    <w:rsid w:val="006B5E13"/>
    <w:rsid w:val="006B6B62"/>
    <w:rsid w:val="006B6C5C"/>
    <w:rsid w:val="006C1A09"/>
    <w:rsid w:val="006C254B"/>
    <w:rsid w:val="006C2AB1"/>
    <w:rsid w:val="006C46F3"/>
    <w:rsid w:val="006C5829"/>
    <w:rsid w:val="006C63AE"/>
    <w:rsid w:val="006C6A0E"/>
    <w:rsid w:val="006C74D3"/>
    <w:rsid w:val="006D05A6"/>
    <w:rsid w:val="006D0CFB"/>
    <w:rsid w:val="006D33FF"/>
    <w:rsid w:val="006D4F7D"/>
    <w:rsid w:val="006D509F"/>
    <w:rsid w:val="006D5DED"/>
    <w:rsid w:val="006E293E"/>
    <w:rsid w:val="006E2ED8"/>
    <w:rsid w:val="006E4939"/>
    <w:rsid w:val="006E6376"/>
    <w:rsid w:val="006E6644"/>
    <w:rsid w:val="006F005B"/>
    <w:rsid w:val="006F0BF6"/>
    <w:rsid w:val="006F16C9"/>
    <w:rsid w:val="006F1DAF"/>
    <w:rsid w:val="006F3005"/>
    <w:rsid w:val="006F462A"/>
    <w:rsid w:val="006F76BA"/>
    <w:rsid w:val="007004D1"/>
    <w:rsid w:val="0070117E"/>
    <w:rsid w:val="0070448C"/>
    <w:rsid w:val="007044C5"/>
    <w:rsid w:val="00704CAA"/>
    <w:rsid w:val="00710936"/>
    <w:rsid w:val="00711443"/>
    <w:rsid w:val="00711F68"/>
    <w:rsid w:val="00713661"/>
    <w:rsid w:val="0071520E"/>
    <w:rsid w:val="00720221"/>
    <w:rsid w:val="007218B1"/>
    <w:rsid w:val="00721CE1"/>
    <w:rsid w:val="00722438"/>
    <w:rsid w:val="00723824"/>
    <w:rsid w:val="00725357"/>
    <w:rsid w:val="00725D20"/>
    <w:rsid w:val="00725EC3"/>
    <w:rsid w:val="007271EE"/>
    <w:rsid w:val="0073062A"/>
    <w:rsid w:val="00730E9A"/>
    <w:rsid w:val="00733E33"/>
    <w:rsid w:val="00734A34"/>
    <w:rsid w:val="007359C2"/>
    <w:rsid w:val="00735A23"/>
    <w:rsid w:val="00736308"/>
    <w:rsid w:val="007372F0"/>
    <w:rsid w:val="0073756D"/>
    <w:rsid w:val="00737D78"/>
    <w:rsid w:val="00740F7C"/>
    <w:rsid w:val="00741255"/>
    <w:rsid w:val="0074269A"/>
    <w:rsid w:val="0074360D"/>
    <w:rsid w:val="00745015"/>
    <w:rsid w:val="007454D6"/>
    <w:rsid w:val="0074642A"/>
    <w:rsid w:val="0075069D"/>
    <w:rsid w:val="00750A64"/>
    <w:rsid w:val="00750B2A"/>
    <w:rsid w:val="00751B53"/>
    <w:rsid w:val="00752855"/>
    <w:rsid w:val="007529CF"/>
    <w:rsid w:val="00752BCE"/>
    <w:rsid w:val="00752C8D"/>
    <w:rsid w:val="0075699B"/>
    <w:rsid w:val="00756C3F"/>
    <w:rsid w:val="00757A22"/>
    <w:rsid w:val="00760F8F"/>
    <w:rsid w:val="00764E50"/>
    <w:rsid w:val="00765ABE"/>
    <w:rsid w:val="0076795B"/>
    <w:rsid w:val="00767A33"/>
    <w:rsid w:val="00767D69"/>
    <w:rsid w:val="007706EE"/>
    <w:rsid w:val="0077115C"/>
    <w:rsid w:val="00772CAE"/>
    <w:rsid w:val="00773333"/>
    <w:rsid w:val="00776844"/>
    <w:rsid w:val="0078070E"/>
    <w:rsid w:val="00782B0B"/>
    <w:rsid w:val="00782F3B"/>
    <w:rsid w:val="007839D1"/>
    <w:rsid w:val="00783D5C"/>
    <w:rsid w:val="0078406A"/>
    <w:rsid w:val="00785332"/>
    <w:rsid w:val="00785917"/>
    <w:rsid w:val="007866A3"/>
    <w:rsid w:val="007902A4"/>
    <w:rsid w:val="007940F0"/>
    <w:rsid w:val="007954DF"/>
    <w:rsid w:val="00795697"/>
    <w:rsid w:val="00797363"/>
    <w:rsid w:val="00797F04"/>
    <w:rsid w:val="007A0AA8"/>
    <w:rsid w:val="007A1D72"/>
    <w:rsid w:val="007A2A82"/>
    <w:rsid w:val="007A3651"/>
    <w:rsid w:val="007B048C"/>
    <w:rsid w:val="007B303C"/>
    <w:rsid w:val="007B345F"/>
    <w:rsid w:val="007B35A7"/>
    <w:rsid w:val="007B3646"/>
    <w:rsid w:val="007B53F5"/>
    <w:rsid w:val="007B7955"/>
    <w:rsid w:val="007C1F10"/>
    <w:rsid w:val="007C5E86"/>
    <w:rsid w:val="007D16B8"/>
    <w:rsid w:val="007D1C6A"/>
    <w:rsid w:val="007D2164"/>
    <w:rsid w:val="007D316B"/>
    <w:rsid w:val="007D4549"/>
    <w:rsid w:val="007D4692"/>
    <w:rsid w:val="007D712F"/>
    <w:rsid w:val="007D7ED0"/>
    <w:rsid w:val="007D7F69"/>
    <w:rsid w:val="007E212F"/>
    <w:rsid w:val="007E21DE"/>
    <w:rsid w:val="007E292B"/>
    <w:rsid w:val="007E3176"/>
    <w:rsid w:val="007E3A02"/>
    <w:rsid w:val="007E3CAA"/>
    <w:rsid w:val="007E4810"/>
    <w:rsid w:val="007E4D1E"/>
    <w:rsid w:val="007E53CC"/>
    <w:rsid w:val="007E79FB"/>
    <w:rsid w:val="007E7DE4"/>
    <w:rsid w:val="007F0405"/>
    <w:rsid w:val="007F2082"/>
    <w:rsid w:val="007F3413"/>
    <w:rsid w:val="007F6F27"/>
    <w:rsid w:val="0080179B"/>
    <w:rsid w:val="008025D0"/>
    <w:rsid w:val="0080390E"/>
    <w:rsid w:val="00803A0D"/>
    <w:rsid w:val="008074D7"/>
    <w:rsid w:val="0081113D"/>
    <w:rsid w:val="00812887"/>
    <w:rsid w:val="0081593B"/>
    <w:rsid w:val="00820C48"/>
    <w:rsid w:val="00823169"/>
    <w:rsid w:val="008239A8"/>
    <w:rsid w:val="00823FFC"/>
    <w:rsid w:val="00824E4B"/>
    <w:rsid w:val="00825195"/>
    <w:rsid w:val="00825AE1"/>
    <w:rsid w:val="0082609E"/>
    <w:rsid w:val="0082693B"/>
    <w:rsid w:val="008270E9"/>
    <w:rsid w:val="00827108"/>
    <w:rsid w:val="0082750A"/>
    <w:rsid w:val="00830B36"/>
    <w:rsid w:val="008314AD"/>
    <w:rsid w:val="00832FEA"/>
    <w:rsid w:val="00833ED1"/>
    <w:rsid w:val="0083462F"/>
    <w:rsid w:val="00836280"/>
    <w:rsid w:val="0083640A"/>
    <w:rsid w:val="008412EF"/>
    <w:rsid w:val="008419E4"/>
    <w:rsid w:val="00844B18"/>
    <w:rsid w:val="008458A6"/>
    <w:rsid w:val="00845BF2"/>
    <w:rsid w:val="00846265"/>
    <w:rsid w:val="00846658"/>
    <w:rsid w:val="008474C6"/>
    <w:rsid w:val="00847672"/>
    <w:rsid w:val="00850EB8"/>
    <w:rsid w:val="0085158F"/>
    <w:rsid w:val="0085224D"/>
    <w:rsid w:val="00853200"/>
    <w:rsid w:val="00854E40"/>
    <w:rsid w:val="00860761"/>
    <w:rsid w:val="00860904"/>
    <w:rsid w:val="008617D0"/>
    <w:rsid w:val="00861D84"/>
    <w:rsid w:val="00863173"/>
    <w:rsid w:val="008635B4"/>
    <w:rsid w:val="00864131"/>
    <w:rsid w:val="008658BA"/>
    <w:rsid w:val="00865D5C"/>
    <w:rsid w:val="0086657E"/>
    <w:rsid w:val="0086711B"/>
    <w:rsid w:val="00867DF8"/>
    <w:rsid w:val="00870D9B"/>
    <w:rsid w:val="0087110E"/>
    <w:rsid w:val="008724AF"/>
    <w:rsid w:val="008727A9"/>
    <w:rsid w:val="008751ED"/>
    <w:rsid w:val="008757B9"/>
    <w:rsid w:val="00875ED1"/>
    <w:rsid w:val="00877A30"/>
    <w:rsid w:val="00881819"/>
    <w:rsid w:val="008830AF"/>
    <w:rsid w:val="00884CC8"/>
    <w:rsid w:val="00885DD5"/>
    <w:rsid w:val="008860FB"/>
    <w:rsid w:val="0088687E"/>
    <w:rsid w:val="00886D02"/>
    <w:rsid w:val="00886FCF"/>
    <w:rsid w:val="008871E4"/>
    <w:rsid w:val="00890921"/>
    <w:rsid w:val="00891C2E"/>
    <w:rsid w:val="00891E18"/>
    <w:rsid w:val="008932C9"/>
    <w:rsid w:val="0089482B"/>
    <w:rsid w:val="00895F07"/>
    <w:rsid w:val="008974B3"/>
    <w:rsid w:val="00897707"/>
    <w:rsid w:val="008A003B"/>
    <w:rsid w:val="008A2291"/>
    <w:rsid w:val="008A31A8"/>
    <w:rsid w:val="008A488F"/>
    <w:rsid w:val="008A719C"/>
    <w:rsid w:val="008A7662"/>
    <w:rsid w:val="008A7BAA"/>
    <w:rsid w:val="008B0CD9"/>
    <w:rsid w:val="008B1355"/>
    <w:rsid w:val="008B30D6"/>
    <w:rsid w:val="008B3552"/>
    <w:rsid w:val="008B3A34"/>
    <w:rsid w:val="008B5088"/>
    <w:rsid w:val="008B570C"/>
    <w:rsid w:val="008B5CC1"/>
    <w:rsid w:val="008B6D24"/>
    <w:rsid w:val="008B7B98"/>
    <w:rsid w:val="008B7ED3"/>
    <w:rsid w:val="008C0A46"/>
    <w:rsid w:val="008C101C"/>
    <w:rsid w:val="008C26AA"/>
    <w:rsid w:val="008C3744"/>
    <w:rsid w:val="008C3D06"/>
    <w:rsid w:val="008C459C"/>
    <w:rsid w:val="008C4874"/>
    <w:rsid w:val="008C52DE"/>
    <w:rsid w:val="008C5EB0"/>
    <w:rsid w:val="008C5EDB"/>
    <w:rsid w:val="008C5F79"/>
    <w:rsid w:val="008C5FA6"/>
    <w:rsid w:val="008C7006"/>
    <w:rsid w:val="008C767F"/>
    <w:rsid w:val="008C7A40"/>
    <w:rsid w:val="008C7B6E"/>
    <w:rsid w:val="008D081C"/>
    <w:rsid w:val="008D268C"/>
    <w:rsid w:val="008D4593"/>
    <w:rsid w:val="008E4B72"/>
    <w:rsid w:val="008E4C65"/>
    <w:rsid w:val="008E522B"/>
    <w:rsid w:val="008E65F4"/>
    <w:rsid w:val="008E7326"/>
    <w:rsid w:val="008E755F"/>
    <w:rsid w:val="008F02D2"/>
    <w:rsid w:val="008F133D"/>
    <w:rsid w:val="008F1A8D"/>
    <w:rsid w:val="008F21F4"/>
    <w:rsid w:val="008F2B1D"/>
    <w:rsid w:val="008F2C20"/>
    <w:rsid w:val="008F3815"/>
    <w:rsid w:val="008F4CA6"/>
    <w:rsid w:val="008F6C8D"/>
    <w:rsid w:val="008F7F1A"/>
    <w:rsid w:val="009012CB"/>
    <w:rsid w:val="009023DF"/>
    <w:rsid w:val="00903B28"/>
    <w:rsid w:val="00905C9D"/>
    <w:rsid w:val="00906E0A"/>
    <w:rsid w:val="009122B9"/>
    <w:rsid w:val="0091274D"/>
    <w:rsid w:val="00913F91"/>
    <w:rsid w:val="009147CF"/>
    <w:rsid w:val="00915CE8"/>
    <w:rsid w:val="0091622E"/>
    <w:rsid w:val="00916CCA"/>
    <w:rsid w:val="009171AC"/>
    <w:rsid w:val="00917B58"/>
    <w:rsid w:val="00920AD5"/>
    <w:rsid w:val="00921871"/>
    <w:rsid w:val="00924098"/>
    <w:rsid w:val="009245B4"/>
    <w:rsid w:val="00926E4E"/>
    <w:rsid w:val="00930A68"/>
    <w:rsid w:val="00930D36"/>
    <w:rsid w:val="009324E7"/>
    <w:rsid w:val="00932749"/>
    <w:rsid w:val="009356A7"/>
    <w:rsid w:val="00935DFA"/>
    <w:rsid w:val="009362DF"/>
    <w:rsid w:val="00937FBA"/>
    <w:rsid w:val="00941114"/>
    <w:rsid w:val="00941CD7"/>
    <w:rsid w:val="00941F24"/>
    <w:rsid w:val="00942886"/>
    <w:rsid w:val="0094367F"/>
    <w:rsid w:val="00944651"/>
    <w:rsid w:val="00945D94"/>
    <w:rsid w:val="009470E7"/>
    <w:rsid w:val="00951F52"/>
    <w:rsid w:val="00952BA1"/>
    <w:rsid w:val="009538CA"/>
    <w:rsid w:val="00954DCB"/>
    <w:rsid w:val="00955080"/>
    <w:rsid w:val="00960DD0"/>
    <w:rsid w:val="0096128C"/>
    <w:rsid w:val="009613AC"/>
    <w:rsid w:val="00961E87"/>
    <w:rsid w:val="0096282A"/>
    <w:rsid w:val="00963267"/>
    <w:rsid w:val="0096448B"/>
    <w:rsid w:val="00964C58"/>
    <w:rsid w:val="009653EB"/>
    <w:rsid w:val="00965B0F"/>
    <w:rsid w:val="00971712"/>
    <w:rsid w:val="00972222"/>
    <w:rsid w:val="00972C6B"/>
    <w:rsid w:val="00972CED"/>
    <w:rsid w:val="00973CEC"/>
    <w:rsid w:val="009744CB"/>
    <w:rsid w:val="0097486E"/>
    <w:rsid w:val="00974F2A"/>
    <w:rsid w:val="00975671"/>
    <w:rsid w:val="00975A77"/>
    <w:rsid w:val="00975AC6"/>
    <w:rsid w:val="00975E81"/>
    <w:rsid w:val="00975F00"/>
    <w:rsid w:val="00976A3E"/>
    <w:rsid w:val="009774C2"/>
    <w:rsid w:val="009802A9"/>
    <w:rsid w:val="00981848"/>
    <w:rsid w:val="00981BCC"/>
    <w:rsid w:val="00986828"/>
    <w:rsid w:val="00986FAA"/>
    <w:rsid w:val="0098773F"/>
    <w:rsid w:val="00987993"/>
    <w:rsid w:val="009879E1"/>
    <w:rsid w:val="00990077"/>
    <w:rsid w:val="009901A5"/>
    <w:rsid w:val="0099134B"/>
    <w:rsid w:val="009915D4"/>
    <w:rsid w:val="00991F49"/>
    <w:rsid w:val="00993208"/>
    <w:rsid w:val="00994286"/>
    <w:rsid w:val="00995011"/>
    <w:rsid w:val="009961B0"/>
    <w:rsid w:val="009A078C"/>
    <w:rsid w:val="009A0BBA"/>
    <w:rsid w:val="009A0D92"/>
    <w:rsid w:val="009A0F2D"/>
    <w:rsid w:val="009A1E74"/>
    <w:rsid w:val="009A41EB"/>
    <w:rsid w:val="009A4F57"/>
    <w:rsid w:val="009A500F"/>
    <w:rsid w:val="009A6D3D"/>
    <w:rsid w:val="009A7401"/>
    <w:rsid w:val="009B0936"/>
    <w:rsid w:val="009B37EE"/>
    <w:rsid w:val="009C0CDF"/>
    <w:rsid w:val="009C19B6"/>
    <w:rsid w:val="009C29F9"/>
    <w:rsid w:val="009C40F5"/>
    <w:rsid w:val="009C42FA"/>
    <w:rsid w:val="009C511C"/>
    <w:rsid w:val="009C693C"/>
    <w:rsid w:val="009C73F7"/>
    <w:rsid w:val="009C7BA2"/>
    <w:rsid w:val="009C7C55"/>
    <w:rsid w:val="009D022D"/>
    <w:rsid w:val="009D057F"/>
    <w:rsid w:val="009D239D"/>
    <w:rsid w:val="009D32AD"/>
    <w:rsid w:val="009D37F8"/>
    <w:rsid w:val="009D4307"/>
    <w:rsid w:val="009D5D22"/>
    <w:rsid w:val="009D5E85"/>
    <w:rsid w:val="009D685C"/>
    <w:rsid w:val="009D78A2"/>
    <w:rsid w:val="009E01D1"/>
    <w:rsid w:val="009E077C"/>
    <w:rsid w:val="009E07E2"/>
    <w:rsid w:val="009E1835"/>
    <w:rsid w:val="009E1CE0"/>
    <w:rsid w:val="009E1F62"/>
    <w:rsid w:val="009E2BAD"/>
    <w:rsid w:val="009E5DCE"/>
    <w:rsid w:val="009E684D"/>
    <w:rsid w:val="009E6BCE"/>
    <w:rsid w:val="009F0455"/>
    <w:rsid w:val="009F1023"/>
    <w:rsid w:val="009F1820"/>
    <w:rsid w:val="009F32E7"/>
    <w:rsid w:val="009F3E04"/>
    <w:rsid w:val="009F41FE"/>
    <w:rsid w:val="009F44BB"/>
    <w:rsid w:val="009F483C"/>
    <w:rsid w:val="009F5DB3"/>
    <w:rsid w:val="009F666B"/>
    <w:rsid w:val="009F6E41"/>
    <w:rsid w:val="00A00B69"/>
    <w:rsid w:val="00A00FB3"/>
    <w:rsid w:val="00A01159"/>
    <w:rsid w:val="00A01486"/>
    <w:rsid w:val="00A019B4"/>
    <w:rsid w:val="00A01E61"/>
    <w:rsid w:val="00A0265E"/>
    <w:rsid w:val="00A0375D"/>
    <w:rsid w:val="00A04840"/>
    <w:rsid w:val="00A052DC"/>
    <w:rsid w:val="00A06771"/>
    <w:rsid w:val="00A10217"/>
    <w:rsid w:val="00A107AF"/>
    <w:rsid w:val="00A1131C"/>
    <w:rsid w:val="00A1179C"/>
    <w:rsid w:val="00A13269"/>
    <w:rsid w:val="00A14C5F"/>
    <w:rsid w:val="00A163FF"/>
    <w:rsid w:val="00A20063"/>
    <w:rsid w:val="00A20358"/>
    <w:rsid w:val="00A2040D"/>
    <w:rsid w:val="00A207B4"/>
    <w:rsid w:val="00A212A0"/>
    <w:rsid w:val="00A21691"/>
    <w:rsid w:val="00A22E36"/>
    <w:rsid w:val="00A2444F"/>
    <w:rsid w:val="00A24AA6"/>
    <w:rsid w:val="00A25393"/>
    <w:rsid w:val="00A25FA1"/>
    <w:rsid w:val="00A2771D"/>
    <w:rsid w:val="00A309E6"/>
    <w:rsid w:val="00A30ACE"/>
    <w:rsid w:val="00A319DF"/>
    <w:rsid w:val="00A31DE3"/>
    <w:rsid w:val="00A3288D"/>
    <w:rsid w:val="00A3313D"/>
    <w:rsid w:val="00A344CB"/>
    <w:rsid w:val="00A34F35"/>
    <w:rsid w:val="00A35340"/>
    <w:rsid w:val="00A35E8F"/>
    <w:rsid w:val="00A362E4"/>
    <w:rsid w:val="00A37231"/>
    <w:rsid w:val="00A37C7A"/>
    <w:rsid w:val="00A37F93"/>
    <w:rsid w:val="00A41AF5"/>
    <w:rsid w:val="00A42956"/>
    <w:rsid w:val="00A43C2B"/>
    <w:rsid w:val="00A44251"/>
    <w:rsid w:val="00A442AB"/>
    <w:rsid w:val="00A45CDE"/>
    <w:rsid w:val="00A46F5A"/>
    <w:rsid w:val="00A479AB"/>
    <w:rsid w:val="00A50111"/>
    <w:rsid w:val="00A511A5"/>
    <w:rsid w:val="00A51994"/>
    <w:rsid w:val="00A51B2E"/>
    <w:rsid w:val="00A51D5E"/>
    <w:rsid w:val="00A51D89"/>
    <w:rsid w:val="00A53BCC"/>
    <w:rsid w:val="00A54170"/>
    <w:rsid w:val="00A5568E"/>
    <w:rsid w:val="00A55E5A"/>
    <w:rsid w:val="00A56F83"/>
    <w:rsid w:val="00A62E33"/>
    <w:rsid w:val="00A6346D"/>
    <w:rsid w:val="00A63DDE"/>
    <w:rsid w:val="00A64288"/>
    <w:rsid w:val="00A6712C"/>
    <w:rsid w:val="00A67B06"/>
    <w:rsid w:val="00A703A0"/>
    <w:rsid w:val="00A7071A"/>
    <w:rsid w:val="00A7082F"/>
    <w:rsid w:val="00A73217"/>
    <w:rsid w:val="00A76D59"/>
    <w:rsid w:val="00A77015"/>
    <w:rsid w:val="00A77265"/>
    <w:rsid w:val="00A80723"/>
    <w:rsid w:val="00A814AB"/>
    <w:rsid w:val="00A8217B"/>
    <w:rsid w:val="00A8398E"/>
    <w:rsid w:val="00A851B3"/>
    <w:rsid w:val="00A858B6"/>
    <w:rsid w:val="00A86677"/>
    <w:rsid w:val="00A8681C"/>
    <w:rsid w:val="00A908DA"/>
    <w:rsid w:val="00A90F31"/>
    <w:rsid w:val="00A94B82"/>
    <w:rsid w:val="00A9578F"/>
    <w:rsid w:val="00AA079E"/>
    <w:rsid w:val="00AA0EF6"/>
    <w:rsid w:val="00AA15A0"/>
    <w:rsid w:val="00AA19EB"/>
    <w:rsid w:val="00AA25C5"/>
    <w:rsid w:val="00AA2AC8"/>
    <w:rsid w:val="00AA2B7D"/>
    <w:rsid w:val="00AA2D4E"/>
    <w:rsid w:val="00AA3356"/>
    <w:rsid w:val="00AA369B"/>
    <w:rsid w:val="00AA6044"/>
    <w:rsid w:val="00AA6A2E"/>
    <w:rsid w:val="00AA6BA7"/>
    <w:rsid w:val="00AA749F"/>
    <w:rsid w:val="00AB0589"/>
    <w:rsid w:val="00AB155C"/>
    <w:rsid w:val="00AB16A6"/>
    <w:rsid w:val="00AB1716"/>
    <w:rsid w:val="00AB1860"/>
    <w:rsid w:val="00AB1937"/>
    <w:rsid w:val="00AB1A56"/>
    <w:rsid w:val="00AB3020"/>
    <w:rsid w:val="00AB31DF"/>
    <w:rsid w:val="00AB3A41"/>
    <w:rsid w:val="00AB4983"/>
    <w:rsid w:val="00AB4E53"/>
    <w:rsid w:val="00AB777B"/>
    <w:rsid w:val="00AC0202"/>
    <w:rsid w:val="00AC0468"/>
    <w:rsid w:val="00AC0583"/>
    <w:rsid w:val="00AC2A46"/>
    <w:rsid w:val="00AC45F4"/>
    <w:rsid w:val="00AC48A7"/>
    <w:rsid w:val="00AC5728"/>
    <w:rsid w:val="00AC68E9"/>
    <w:rsid w:val="00AC6EEA"/>
    <w:rsid w:val="00AD04F1"/>
    <w:rsid w:val="00AD1DD2"/>
    <w:rsid w:val="00AD2E4F"/>
    <w:rsid w:val="00AD3376"/>
    <w:rsid w:val="00AD35E2"/>
    <w:rsid w:val="00AD4DF4"/>
    <w:rsid w:val="00AD5700"/>
    <w:rsid w:val="00AD675F"/>
    <w:rsid w:val="00AD7B3C"/>
    <w:rsid w:val="00AE254E"/>
    <w:rsid w:val="00AE44D0"/>
    <w:rsid w:val="00AE675F"/>
    <w:rsid w:val="00AE69C3"/>
    <w:rsid w:val="00AE69D0"/>
    <w:rsid w:val="00AE7737"/>
    <w:rsid w:val="00AF0937"/>
    <w:rsid w:val="00AF1313"/>
    <w:rsid w:val="00AF13A1"/>
    <w:rsid w:val="00AF182D"/>
    <w:rsid w:val="00AF1B69"/>
    <w:rsid w:val="00AF223F"/>
    <w:rsid w:val="00AF2826"/>
    <w:rsid w:val="00AF3B10"/>
    <w:rsid w:val="00AF3E9B"/>
    <w:rsid w:val="00AF64BA"/>
    <w:rsid w:val="00AF66EB"/>
    <w:rsid w:val="00AF7578"/>
    <w:rsid w:val="00B001A4"/>
    <w:rsid w:val="00B00C49"/>
    <w:rsid w:val="00B01FBC"/>
    <w:rsid w:val="00B023AF"/>
    <w:rsid w:val="00B023E5"/>
    <w:rsid w:val="00B02A60"/>
    <w:rsid w:val="00B02B43"/>
    <w:rsid w:val="00B03AD8"/>
    <w:rsid w:val="00B043EB"/>
    <w:rsid w:val="00B053EB"/>
    <w:rsid w:val="00B0561C"/>
    <w:rsid w:val="00B06738"/>
    <w:rsid w:val="00B1069B"/>
    <w:rsid w:val="00B10DBD"/>
    <w:rsid w:val="00B13C7D"/>
    <w:rsid w:val="00B144CA"/>
    <w:rsid w:val="00B14DD5"/>
    <w:rsid w:val="00B151BA"/>
    <w:rsid w:val="00B159AE"/>
    <w:rsid w:val="00B159FE"/>
    <w:rsid w:val="00B15D37"/>
    <w:rsid w:val="00B16207"/>
    <w:rsid w:val="00B16398"/>
    <w:rsid w:val="00B1678E"/>
    <w:rsid w:val="00B17388"/>
    <w:rsid w:val="00B177DA"/>
    <w:rsid w:val="00B225B6"/>
    <w:rsid w:val="00B22694"/>
    <w:rsid w:val="00B22826"/>
    <w:rsid w:val="00B22EAF"/>
    <w:rsid w:val="00B235B4"/>
    <w:rsid w:val="00B23612"/>
    <w:rsid w:val="00B24A8A"/>
    <w:rsid w:val="00B24AEC"/>
    <w:rsid w:val="00B24D16"/>
    <w:rsid w:val="00B25A0B"/>
    <w:rsid w:val="00B25B79"/>
    <w:rsid w:val="00B27066"/>
    <w:rsid w:val="00B27F88"/>
    <w:rsid w:val="00B300FE"/>
    <w:rsid w:val="00B30827"/>
    <w:rsid w:val="00B30D7B"/>
    <w:rsid w:val="00B30EDC"/>
    <w:rsid w:val="00B3195E"/>
    <w:rsid w:val="00B323E2"/>
    <w:rsid w:val="00B32C5E"/>
    <w:rsid w:val="00B34855"/>
    <w:rsid w:val="00B361AA"/>
    <w:rsid w:val="00B364F4"/>
    <w:rsid w:val="00B37B73"/>
    <w:rsid w:val="00B37C44"/>
    <w:rsid w:val="00B37C8D"/>
    <w:rsid w:val="00B40FD3"/>
    <w:rsid w:val="00B413A8"/>
    <w:rsid w:val="00B42C58"/>
    <w:rsid w:val="00B456A3"/>
    <w:rsid w:val="00B46217"/>
    <w:rsid w:val="00B46718"/>
    <w:rsid w:val="00B474D3"/>
    <w:rsid w:val="00B510D3"/>
    <w:rsid w:val="00B55B47"/>
    <w:rsid w:val="00B576FC"/>
    <w:rsid w:val="00B608F7"/>
    <w:rsid w:val="00B61F91"/>
    <w:rsid w:val="00B62751"/>
    <w:rsid w:val="00B6345E"/>
    <w:rsid w:val="00B64258"/>
    <w:rsid w:val="00B6430A"/>
    <w:rsid w:val="00B6535F"/>
    <w:rsid w:val="00B66598"/>
    <w:rsid w:val="00B704FE"/>
    <w:rsid w:val="00B70ACB"/>
    <w:rsid w:val="00B7105C"/>
    <w:rsid w:val="00B715A3"/>
    <w:rsid w:val="00B715CD"/>
    <w:rsid w:val="00B72221"/>
    <w:rsid w:val="00B72B77"/>
    <w:rsid w:val="00B72D8D"/>
    <w:rsid w:val="00B73E9C"/>
    <w:rsid w:val="00B74988"/>
    <w:rsid w:val="00B759A3"/>
    <w:rsid w:val="00B75B97"/>
    <w:rsid w:val="00B760BA"/>
    <w:rsid w:val="00B76290"/>
    <w:rsid w:val="00B76CDC"/>
    <w:rsid w:val="00B80445"/>
    <w:rsid w:val="00B80ED7"/>
    <w:rsid w:val="00B81F32"/>
    <w:rsid w:val="00B8285F"/>
    <w:rsid w:val="00B82EA4"/>
    <w:rsid w:val="00B83265"/>
    <w:rsid w:val="00B83522"/>
    <w:rsid w:val="00B83E90"/>
    <w:rsid w:val="00B87E57"/>
    <w:rsid w:val="00B9041B"/>
    <w:rsid w:val="00B91112"/>
    <w:rsid w:val="00B91801"/>
    <w:rsid w:val="00B91EF7"/>
    <w:rsid w:val="00B92685"/>
    <w:rsid w:val="00B92701"/>
    <w:rsid w:val="00B92B1C"/>
    <w:rsid w:val="00B93626"/>
    <w:rsid w:val="00B93C29"/>
    <w:rsid w:val="00B942C8"/>
    <w:rsid w:val="00B9465C"/>
    <w:rsid w:val="00B968F4"/>
    <w:rsid w:val="00B977E7"/>
    <w:rsid w:val="00B979E6"/>
    <w:rsid w:val="00BA1088"/>
    <w:rsid w:val="00BA259F"/>
    <w:rsid w:val="00BA46D7"/>
    <w:rsid w:val="00BA4A0E"/>
    <w:rsid w:val="00BA56DC"/>
    <w:rsid w:val="00BA59EF"/>
    <w:rsid w:val="00BA6B2C"/>
    <w:rsid w:val="00BB0CEA"/>
    <w:rsid w:val="00BB219D"/>
    <w:rsid w:val="00BB24A8"/>
    <w:rsid w:val="00BB2EA8"/>
    <w:rsid w:val="00BB2EBE"/>
    <w:rsid w:val="00BB3DB8"/>
    <w:rsid w:val="00BB4CEC"/>
    <w:rsid w:val="00BB4F7B"/>
    <w:rsid w:val="00BB5F53"/>
    <w:rsid w:val="00BB6D76"/>
    <w:rsid w:val="00BC01C2"/>
    <w:rsid w:val="00BC099F"/>
    <w:rsid w:val="00BC1143"/>
    <w:rsid w:val="00BC13C4"/>
    <w:rsid w:val="00BC4630"/>
    <w:rsid w:val="00BD02B9"/>
    <w:rsid w:val="00BD0656"/>
    <w:rsid w:val="00BD08DF"/>
    <w:rsid w:val="00BD0ED1"/>
    <w:rsid w:val="00BD28FE"/>
    <w:rsid w:val="00BD4B8A"/>
    <w:rsid w:val="00BD4E58"/>
    <w:rsid w:val="00BD525F"/>
    <w:rsid w:val="00BD5CBD"/>
    <w:rsid w:val="00BD5DBA"/>
    <w:rsid w:val="00BD7753"/>
    <w:rsid w:val="00BD7F15"/>
    <w:rsid w:val="00BD7F19"/>
    <w:rsid w:val="00BE1503"/>
    <w:rsid w:val="00BE3656"/>
    <w:rsid w:val="00BE4FC8"/>
    <w:rsid w:val="00BE614F"/>
    <w:rsid w:val="00BF120A"/>
    <w:rsid w:val="00BF15ED"/>
    <w:rsid w:val="00BF1E05"/>
    <w:rsid w:val="00BF226F"/>
    <w:rsid w:val="00BF4032"/>
    <w:rsid w:val="00BF48BC"/>
    <w:rsid w:val="00BF4DA0"/>
    <w:rsid w:val="00BF4F4E"/>
    <w:rsid w:val="00BF5844"/>
    <w:rsid w:val="00BF6205"/>
    <w:rsid w:val="00BF728A"/>
    <w:rsid w:val="00C00120"/>
    <w:rsid w:val="00C0168C"/>
    <w:rsid w:val="00C026CC"/>
    <w:rsid w:val="00C02973"/>
    <w:rsid w:val="00C0360E"/>
    <w:rsid w:val="00C03FCE"/>
    <w:rsid w:val="00C10334"/>
    <w:rsid w:val="00C11395"/>
    <w:rsid w:val="00C154F8"/>
    <w:rsid w:val="00C164B8"/>
    <w:rsid w:val="00C166E3"/>
    <w:rsid w:val="00C17983"/>
    <w:rsid w:val="00C17B4B"/>
    <w:rsid w:val="00C200E0"/>
    <w:rsid w:val="00C213D1"/>
    <w:rsid w:val="00C21767"/>
    <w:rsid w:val="00C218CD"/>
    <w:rsid w:val="00C2306A"/>
    <w:rsid w:val="00C241D1"/>
    <w:rsid w:val="00C27611"/>
    <w:rsid w:val="00C2788A"/>
    <w:rsid w:val="00C27BFB"/>
    <w:rsid w:val="00C32173"/>
    <w:rsid w:val="00C33932"/>
    <w:rsid w:val="00C33DD4"/>
    <w:rsid w:val="00C3443F"/>
    <w:rsid w:val="00C3462F"/>
    <w:rsid w:val="00C34932"/>
    <w:rsid w:val="00C35018"/>
    <w:rsid w:val="00C3547B"/>
    <w:rsid w:val="00C3637A"/>
    <w:rsid w:val="00C378A7"/>
    <w:rsid w:val="00C37AC2"/>
    <w:rsid w:val="00C37B7D"/>
    <w:rsid w:val="00C4059D"/>
    <w:rsid w:val="00C41AD3"/>
    <w:rsid w:val="00C41E91"/>
    <w:rsid w:val="00C42074"/>
    <w:rsid w:val="00C439DF"/>
    <w:rsid w:val="00C44961"/>
    <w:rsid w:val="00C4588A"/>
    <w:rsid w:val="00C47A54"/>
    <w:rsid w:val="00C524B7"/>
    <w:rsid w:val="00C5419C"/>
    <w:rsid w:val="00C56AC3"/>
    <w:rsid w:val="00C600CC"/>
    <w:rsid w:val="00C604BE"/>
    <w:rsid w:val="00C61E80"/>
    <w:rsid w:val="00C63995"/>
    <w:rsid w:val="00C63D4A"/>
    <w:rsid w:val="00C64104"/>
    <w:rsid w:val="00C6658C"/>
    <w:rsid w:val="00C66BB4"/>
    <w:rsid w:val="00C70C98"/>
    <w:rsid w:val="00C71689"/>
    <w:rsid w:val="00C71737"/>
    <w:rsid w:val="00C76436"/>
    <w:rsid w:val="00C77E98"/>
    <w:rsid w:val="00C80A16"/>
    <w:rsid w:val="00C81546"/>
    <w:rsid w:val="00C84A5C"/>
    <w:rsid w:val="00C85E21"/>
    <w:rsid w:val="00C87B45"/>
    <w:rsid w:val="00C90B63"/>
    <w:rsid w:val="00C91565"/>
    <w:rsid w:val="00C919EA"/>
    <w:rsid w:val="00C91E52"/>
    <w:rsid w:val="00C9423D"/>
    <w:rsid w:val="00C94ACF"/>
    <w:rsid w:val="00C94B28"/>
    <w:rsid w:val="00C97DA7"/>
    <w:rsid w:val="00CA030D"/>
    <w:rsid w:val="00CA0B4E"/>
    <w:rsid w:val="00CA0FB8"/>
    <w:rsid w:val="00CA1024"/>
    <w:rsid w:val="00CA2744"/>
    <w:rsid w:val="00CA355A"/>
    <w:rsid w:val="00CA4C60"/>
    <w:rsid w:val="00CA50FF"/>
    <w:rsid w:val="00CA53BA"/>
    <w:rsid w:val="00CA575E"/>
    <w:rsid w:val="00CA6CEE"/>
    <w:rsid w:val="00CB08E8"/>
    <w:rsid w:val="00CB0B7C"/>
    <w:rsid w:val="00CB1880"/>
    <w:rsid w:val="00CB1CC9"/>
    <w:rsid w:val="00CB29C1"/>
    <w:rsid w:val="00CB309C"/>
    <w:rsid w:val="00CB30EC"/>
    <w:rsid w:val="00CB3434"/>
    <w:rsid w:val="00CB4125"/>
    <w:rsid w:val="00CB4BD3"/>
    <w:rsid w:val="00CB4E2E"/>
    <w:rsid w:val="00CB65B1"/>
    <w:rsid w:val="00CB77E1"/>
    <w:rsid w:val="00CC1A5A"/>
    <w:rsid w:val="00CC1E03"/>
    <w:rsid w:val="00CC3634"/>
    <w:rsid w:val="00CC4EAF"/>
    <w:rsid w:val="00CC4EB8"/>
    <w:rsid w:val="00CC5EA4"/>
    <w:rsid w:val="00CD0EB4"/>
    <w:rsid w:val="00CD128F"/>
    <w:rsid w:val="00CD168D"/>
    <w:rsid w:val="00CD2893"/>
    <w:rsid w:val="00CD2CF6"/>
    <w:rsid w:val="00CD2FF3"/>
    <w:rsid w:val="00CD4766"/>
    <w:rsid w:val="00CD5306"/>
    <w:rsid w:val="00CD5A9D"/>
    <w:rsid w:val="00CD7C20"/>
    <w:rsid w:val="00CE00B9"/>
    <w:rsid w:val="00CE020C"/>
    <w:rsid w:val="00CE0911"/>
    <w:rsid w:val="00CE0B8A"/>
    <w:rsid w:val="00CE1154"/>
    <w:rsid w:val="00CE171F"/>
    <w:rsid w:val="00CE217E"/>
    <w:rsid w:val="00CE2E81"/>
    <w:rsid w:val="00CE4259"/>
    <w:rsid w:val="00CE58D4"/>
    <w:rsid w:val="00CF067E"/>
    <w:rsid w:val="00CF1EDF"/>
    <w:rsid w:val="00CF496E"/>
    <w:rsid w:val="00D00B24"/>
    <w:rsid w:val="00D0328E"/>
    <w:rsid w:val="00D03D7E"/>
    <w:rsid w:val="00D050C4"/>
    <w:rsid w:val="00D0588C"/>
    <w:rsid w:val="00D05DBE"/>
    <w:rsid w:val="00D06C24"/>
    <w:rsid w:val="00D0750D"/>
    <w:rsid w:val="00D07DA3"/>
    <w:rsid w:val="00D07F76"/>
    <w:rsid w:val="00D1195A"/>
    <w:rsid w:val="00D13D37"/>
    <w:rsid w:val="00D1514E"/>
    <w:rsid w:val="00D15416"/>
    <w:rsid w:val="00D162E3"/>
    <w:rsid w:val="00D223D3"/>
    <w:rsid w:val="00D2336B"/>
    <w:rsid w:val="00D237DD"/>
    <w:rsid w:val="00D24191"/>
    <w:rsid w:val="00D26E2E"/>
    <w:rsid w:val="00D27C94"/>
    <w:rsid w:val="00D307D6"/>
    <w:rsid w:val="00D34465"/>
    <w:rsid w:val="00D346A7"/>
    <w:rsid w:val="00D35C47"/>
    <w:rsid w:val="00D36513"/>
    <w:rsid w:val="00D40DFB"/>
    <w:rsid w:val="00D41635"/>
    <w:rsid w:val="00D42A3D"/>
    <w:rsid w:val="00D42AC6"/>
    <w:rsid w:val="00D42FA0"/>
    <w:rsid w:val="00D4312B"/>
    <w:rsid w:val="00D44360"/>
    <w:rsid w:val="00D44D4E"/>
    <w:rsid w:val="00D452B2"/>
    <w:rsid w:val="00D456CE"/>
    <w:rsid w:val="00D45802"/>
    <w:rsid w:val="00D45FFA"/>
    <w:rsid w:val="00D46588"/>
    <w:rsid w:val="00D46935"/>
    <w:rsid w:val="00D478F1"/>
    <w:rsid w:val="00D51507"/>
    <w:rsid w:val="00D51A5F"/>
    <w:rsid w:val="00D51E0F"/>
    <w:rsid w:val="00D52227"/>
    <w:rsid w:val="00D52802"/>
    <w:rsid w:val="00D52D47"/>
    <w:rsid w:val="00D53898"/>
    <w:rsid w:val="00D53972"/>
    <w:rsid w:val="00D55303"/>
    <w:rsid w:val="00D565EC"/>
    <w:rsid w:val="00D5695A"/>
    <w:rsid w:val="00D56AA6"/>
    <w:rsid w:val="00D5703C"/>
    <w:rsid w:val="00D57CAD"/>
    <w:rsid w:val="00D612C7"/>
    <w:rsid w:val="00D617E6"/>
    <w:rsid w:val="00D62B81"/>
    <w:rsid w:val="00D62EF4"/>
    <w:rsid w:val="00D63EA9"/>
    <w:rsid w:val="00D6695F"/>
    <w:rsid w:val="00D66EBC"/>
    <w:rsid w:val="00D66F67"/>
    <w:rsid w:val="00D67684"/>
    <w:rsid w:val="00D676AB"/>
    <w:rsid w:val="00D70A66"/>
    <w:rsid w:val="00D710BA"/>
    <w:rsid w:val="00D7168B"/>
    <w:rsid w:val="00D72293"/>
    <w:rsid w:val="00D7313C"/>
    <w:rsid w:val="00D744E6"/>
    <w:rsid w:val="00D74E97"/>
    <w:rsid w:val="00D7679C"/>
    <w:rsid w:val="00D768C1"/>
    <w:rsid w:val="00D772B6"/>
    <w:rsid w:val="00D8033C"/>
    <w:rsid w:val="00D81956"/>
    <w:rsid w:val="00D831FA"/>
    <w:rsid w:val="00D842B8"/>
    <w:rsid w:val="00D864CD"/>
    <w:rsid w:val="00D86EA1"/>
    <w:rsid w:val="00D8716A"/>
    <w:rsid w:val="00D872AC"/>
    <w:rsid w:val="00D9069F"/>
    <w:rsid w:val="00D9152D"/>
    <w:rsid w:val="00D93E29"/>
    <w:rsid w:val="00D9423E"/>
    <w:rsid w:val="00D94401"/>
    <w:rsid w:val="00D94C20"/>
    <w:rsid w:val="00D94F2E"/>
    <w:rsid w:val="00D9578A"/>
    <w:rsid w:val="00D95AF4"/>
    <w:rsid w:val="00DA0137"/>
    <w:rsid w:val="00DA1344"/>
    <w:rsid w:val="00DA1544"/>
    <w:rsid w:val="00DA1DE3"/>
    <w:rsid w:val="00DA21B5"/>
    <w:rsid w:val="00DA2873"/>
    <w:rsid w:val="00DA473C"/>
    <w:rsid w:val="00DA4865"/>
    <w:rsid w:val="00DA5835"/>
    <w:rsid w:val="00DA6E0A"/>
    <w:rsid w:val="00DB0501"/>
    <w:rsid w:val="00DB08A4"/>
    <w:rsid w:val="00DB1CDC"/>
    <w:rsid w:val="00DB2453"/>
    <w:rsid w:val="00DB4A7B"/>
    <w:rsid w:val="00DB5CC6"/>
    <w:rsid w:val="00DB6F01"/>
    <w:rsid w:val="00DC176E"/>
    <w:rsid w:val="00DC23E7"/>
    <w:rsid w:val="00DC3224"/>
    <w:rsid w:val="00DC3633"/>
    <w:rsid w:val="00DC3784"/>
    <w:rsid w:val="00DC468A"/>
    <w:rsid w:val="00DC6C91"/>
    <w:rsid w:val="00DC7427"/>
    <w:rsid w:val="00DC7623"/>
    <w:rsid w:val="00DD438B"/>
    <w:rsid w:val="00DD5A7E"/>
    <w:rsid w:val="00DD5ECE"/>
    <w:rsid w:val="00DD6C61"/>
    <w:rsid w:val="00DD74AB"/>
    <w:rsid w:val="00DD79AE"/>
    <w:rsid w:val="00DE0101"/>
    <w:rsid w:val="00DE04F9"/>
    <w:rsid w:val="00DE1885"/>
    <w:rsid w:val="00DE24E4"/>
    <w:rsid w:val="00DE2B37"/>
    <w:rsid w:val="00DE3221"/>
    <w:rsid w:val="00DE35B5"/>
    <w:rsid w:val="00DE4B2C"/>
    <w:rsid w:val="00DE4D45"/>
    <w:rsid w:val="00DE4F5E"/>
    <w:rsid w:val="00DE6DEE"/>
    <w:rsid w:val="00DF014E"/>
    <w:rsid w:val="00DF08E9"/>
    <w:rsid w:val="00DF091D"/>
    <w:rsid w:val="00DF28B7"/>
    <w:rsid w:val="00DF3131"/>
    <w:rsid w:val="00DF478B"/>
    <w:rsid w:val="00DF4E6A"/>
    <w:rsid w:val="00DF7620"/>
    <w:rsid w:val="00E00533"/>
    <w:rsid w:val="00E00883"/>
    <w:rsid w:val="00E00A51"/>
    <w:rsid w:val="00E019D9"/>
    <w:rsid w:val="00E02D09"/>
    <w:rsid w:val="00E034D6"/>
    <w:rsid w:val="00E05543"/>
    <w:rsid w:val="00E06D19"/>
    <w:rsid w:val="00E1026E"/>
    <w:rsid w:val="00E12DB3"/>
    <w:rsid w:val="00E13A98"/>
    <w:rsid w:val="00E15842"/>
    <w:rsid w:val="00E1606E"/>
    <w:rsid w:val="00E169E4"/>
    <w:rsid w:val="00E175AB"/>
    <w:rsid w:val="00E177A8"/>
    <w:rsid w:val="00E17A1F"/>
    <w:rsid w:val="00E208D5"/>
    <w:rsid w:val="00E20EBD"/>
    <w:rsid w:val="00E21811"/>
    <w:rsid w:val="00E2218E"/>
    <w:rsid w:val="00E22445"/>
    <w:rsid w:val="00E24CF4"/>
    <w:rsid w:val="00E24E86"/>
    <w:rsid w:val="00E256E8"/>
    <w:rsid w:val="00E2599F"/>
    <w:rsid w:val="00E26D7F"/>
    <w:rsid w:val="00E30843"/>
    <w:rsid w:val="00E30A95"/>
    <w:rsid w:val="00E30B96"/>
    <w:rsid w:val="00E316A3"/>
    <w:rsid w:val="00E31A60"/>
    <w:rsid w:val="00E32A62"/>
    <w:rsid w:val="00E32DF6"/>
    <w:rsid w:val="00E342AF"/>
    <w:rsid w:val="00E353EF"/>
    <w:rsid w:val="00E366DA"/>
    <w:rsid w:val="00E36A05"/>
    <w:rsid w:val="00E37E34"/>
    <w:rsid w:val="00E40A70"/>
    <w:rsid w:val="00E41AE5"/>
    <w:rsid w:val="00E42793"/>
    <w:rsid w:val="00E449C5"/>
    <w:rsid w:val="00E45025"/>
    <w:rsid w:val="00E50814"/>
    <w:rsid w:val="00E515D4"/>
    <w:rsid w:val="00E519F4"/>
    <w:rsid w:val="00E51D65"/>
    <w:rsid w:val="00E527E9"/>
    <w:rsid w:val="00E5282A"/>
    <w:rsid w:val="00E52A0D"/>
    <w:rsid w:val="00E532A9"/>
    <w:rsid w:val="00E53956"/>
    <w:rsid w:val="00E54109"/>
    <w:rsid w:val="00E5424F"/>
    <w:rsid w:val="00E544C5"/>
    <w:rsid w:val="00E558D0"/>
    <w:rsid w:val="00E60491"/>
    <w:rsid w:val="00E6171E"/>
    <w:rsid w:val="00E62EEA"/>
    <w:rsid w:val="00E6355D"/>
    <w:rsid w:val="00E644EA"/>
    <w:rsid w:val="00E65B0D"/>
    <w:rsid w:val="00E669C2"/>
    <w:rsid w:val="00E676E8"/>
    <w:rsid w:val="00E706EC"/>
    <w:rsid w:val="00E71A71"/>
    <w:rsid w:val="00E72E8A"/>
    <w:rsid w:val="00E74CAC"/>
    <w:rsid w:val="00E77809"/>
    <w:rsid w:val="00E804DA"/>
    <w:rsid w:val="00E80B33"/>
    <w:rsid w:val="00E82E9A"/>
    <w:rsid w:val="00E838EA"/>
    <w:rsid w:val="00E842A7"/>
    <w:rsid w:val="00E85048"/>
    <w:rsid w:val="00E85DEE"/>
    <w:rsid w:val="00E86A60"/>
    <w:rsid w:val="00E8794F"/>
    <w:rsid w:val="00E8796A"/>
    <w:rsid w:val="00E87C04"/>
    <w:rsid w:val="00E91C76"/>
    <w:rsid w:val="00E92280"/>
    <w:rsid w:val="00E92AEE"/>
    <w:rsid w:val="00E939BC"/>
    <w:rsid w:val="00E957DF"/>
    <w:rsid w:val="00E97AE5"/>
    <w:rsid w:val="00EA0A32"/>
    <w:rsid w:val="00EA403C"/>
    <w:rsid w:val="00EA4C14"/>
    <w:rsid w:val="00EA6668"/>
    <w:rsid w:val="00EA6CE3"/>
    <w:rsid w:val="00EB0108"/>
    <w:rsid w:val="00EB1015"/>
    <w:rsid w:val="00EB15EB"/>
    <w:rsid w:val="00EB2431"/>
    <w:rsid w:val="00EC058F"/>
    <w:rsid w:val="00EC06A7"/>
    <w:rsid w:val="00EC0911"/>
    <w:rsid w:val="00EC2A2D"/>
    <w:rsid w:val="00EC3110"/>
    <w:rsid w:val="00EC32A6"/>
    <w:rsid w:val="00EC3559"/>
    <w:rsid w:val="00EC57A6"/>
    <w:rsid w:val="00EC5845"/>
    <w:rsid w:val="00EC6BA2"/>
    <w:rsid w:val="00EC6C82"/>
    <w:rsid w:val="00EC7587"/>
    <w:rsid w:val="00EC7D52"/>
    <w:rsid w:val="00EC7F79"/>
    <w:rsid w:val="00ED01F2"/>
    <w:rsid w:val="00ED1715"/>
    <w:rsid w:val="00ED2B92"/>
    <w:rsid w:val="00ED3BF4"/>
    <w:rsid w:val="00ED542F"/>
    <w:rsid w:val="00EE0092"/>
    <w:rsid w:val="00EE10CF"/>
    <w:rsid w:val="00EE26CA"/>
    <w:rsid w:val="00EE3182"/>
    <w:rsid w:val="00EE3204"/>
    <w:rsid w:val="00EE41BA"/>
    <w:rsid w:val="00EE4D3E"/>
    <w:rsid w:val="00EE67D2"/>
    <w:rsid w:val="00EE6B6C"/>
    <w:rsid w:val="00EE6CE8"/>
    <w:rsid w:val="00EE6DDE"/>
    <w:rsid w:val="00EE7241"/>
    <w:rsid w:val="00EE79B3"/>
    <w:rsid w:val="00EF0C5F"/>
    <w:rsid w:val="00EF14EC"/>
    <w:rsid w:val="00EF1A3B"/>
    <w:rsid w:val="00EF24D9"/>
    <w:rsid w:val="00EF2E67"/>
    <w:rsid w:val="00EF34E8"/>
    <w:rsid w:val="00EF5A3B"/>
    <w:rsid w:val="00EF795D"/>
    <w:rsid w:val="00F00141"/>
    <w:rsid w:val="00F0217E"/>
    <w:rsid w:val="00F0298A"/>
    <w:rsid w:val="00F02AE4"/>
    <w:rsid w:val="00F03C5F"/>
    <w:rsid w:val="00F03E98"/>
    <w:rsid w:val="00F108B8"/>
    <w:rsid w:val="00F120EE"/>
    <w:rsid w:val="00F12722"/>
    <w:rsid w:val="00F13D41"/>
    <w:rsid w:val="00F15062"/>
    <w:rsid w:val="00F15135"/>
    <w:rsid w:val="00F155DF"/>
    <w:rsid w:val="00F20240"/>
    <w:rsid w:val="00F2167D"/>
    <w:rsid w:val="00F22AE3"/>
    <w:rsid w:val="00F23151"/>
    <w:rsid w:val="00F24B48"/>
    <w:rsid w:val="00F2651F"/>
    <w:rsid w:val="00F27F22"/>
    <w:rsid w:val="00F32396"/>
    <w:rsid w:val="00F33178"/>
    <w:rsid w:val="00F34D09"/>
    <w:rsid w:val="00F35ED6"/>
    <w:rsid w:val="00F35FD7"/>
    <w:rsid w:val="00F363FD"/>
    <w:rsid w:val="00F3726A"/>
    <w:rsid w:val="00F37958"/>
    <w:rsid w:val="00F37F91"/>
    <w:rsid w:val="00F403E9"/>
    <w:rsid w:val="00F409F0"/>
    <w:rsid w:val="00F43C11"/>
    <w:rsid w:val="00F44526"/>
    <w:rsid w:val="00F45E00"/>
    <w:rsid w:val="00F47212"/>
    <w:rsid w:val="00F502F0"/>
    <w:rsid w:val="00F50F26"/>
    <w:rsid w:val="00F50F98"/>
    <w:rsid w:val="00F51509"/>
    <w:rsid w:val="00F51C6E"/>
    <w:rsid w:val="00F520DE"/>
    <w:rsid w:val="00F52675"/>
    <w:rsid w:val="00F52AC6"/>
    <w:rsid w:val="00F54DCE"/>
    <w:rsid w:val="00F55D0F"/>
    <w:rsid w:val="00F579A1"/>
    <w:rsid w:val="00F6086B"/>
    <w:rsid w:val="00F60CDA"/>
    <w:rsid w:val="00F60FF1"/>
    <w:rsid w:val="00F6101F"/>
    <w:rsid w:val="00F614D6"/>
    <w:rsid w:val="00F615E2"/>
    <w:rsid w:val="00F615EC"/>
    <w:rsid w:val="00F61661"/>
    <w:rsid w:val="00F63C6B"/>
    <w:rsid w:val="00F647E6"/>
    <w:rsid w:val="00F64C67"/>
    <w:rsid w:val="00F662BE"/>
    <w:rsid w:val="00F66BB7"/>
    <w:rsid w:val="00F70B24"/>
    <w:rsid w:val="00F7230D"/>
    <w:rsid w:val="00F72363"/>
    <w:rsid w:val="00F72B8D"/>
    <w:rsid w:val="00F7337A"/>
    <w:rsid w:val="00F74F8A"/>
    <w:rsid w:val="00F74FB1"/>
    <w:rsid w:val="00F75B6A"/>
    <w:rsid w:val="00F7639D"/>
    <w:rsid w:val="00F77332"/>
    <w:rsid w:val="00F8099F"/>
    <w:rsid w:val="00F80E79"/>
    <w:rsid w:val="00F812AD"/>
    <w:rsid w:val="00F81EAB"/>
    <w:rsid w:val="00F82D61"/>
    <w:rsid w:val="00F82F4D"/>
    <w:rsid w:val="00F8315E"/>
    <w:rsid w:val="00F83569"/>
    <w:rsid w:val="00F84896"/>
    <w:rsid w:val="00F84F04"/>
    <w:rsid w:val="00F856A1"/>
    <w:rsid w:val="00F8582B"/>
    <w:rsid w:val="00F861EB"/>
    <w:rsid w:val="00F868D3"/>
    <w:rsid w:val="00F870EE"/>
    <w:rsid w:val="00F90365"/>
    <w:rsid w:val="00F91104"/>
    <w:rsid w:val="00F92FCA"/>
    <w:rsid w:val="00F93B0F"/>
    <w:rsid w:val="00F9595F"/>
    <w:rsid w:val="00F97351"/>
    <w:rsid w:val="00F977D3"/>
    <w:rsid w:val="00F97B72"/>
    <w:rsid w:val="00FA2212"/>
    <w:rsid w:val="00FA3760"/>
    <w:rsid w:val="00FA3F17"/>
    <w:rsid w:val="00FA48A5"/>
    <w:rsid w:val="00FA4C96"/>
    <w:rsid w:val="00FA639C"/>
    <w:rsid w:val="00FA65B6"/>
    <w:rsid w:val="00FB2097"/>
    <w:rsid w:val="00FB3168"/>
    <w:rsid w:val="00FB3911"/>
    <w:rsid w:val="00FB3FD0"/>
    <w:rsid w:val="00FB47F6"/>
    <w:rsid w:val="00FB5001"/>
    <w:rsid w:val="00FB6570"/>
    <w:rsid w:val="00FC0558"/>
    <w:rsid w:val="00FC14C6"/>
    <w:rsid w:val="00FC14F8"/>
    <w:rsid w:val="00FC17F4"/>
    <w:rsid w:val="00FC4478"/>
    <w:rsid w:val="00FC5402"/>
    <w:rsid w:val="00FC5C57"/>
    <w:rsid w:val="00FC5CE2"/>
    <w:rsid w:val="00FC62B3"/>
    <w:rsid w:val="00FD03C3"/>
    <w:rsid w:val="00FD1938"/>
    <w:rsid w:val="00FD21C2"/>
    <w:rsid w:val="00FD3A33"/>
    <w:rsid w:val="00FD6952"/>
    <w:rsid w:val="00FD7020"/>
    <w:rsid w:val="00FD7E1D"/>
    <w:rsid w:val="00FE09A2"/>
    <w:rsid w:val="00FE2736"/>
    <w:rsid w:val="00FE2925"/>
    <w:rsid w:val="00FE3C32"/>
    <w:rsid w:val="00FE5233"/>
    <w:rsid w:val="00FE5609"/>
    <w:rsid w:val="00FE59F3"/>
    <w:rsid w:val="00FE61A3"/>
    <w:rsid w:val="00FE63E1"/>
    <w:rsid w:val="00FE6577"/>
    <w:rsid w:val="00FE65DD"/>
    <w:rsid w:val="00FE7A00"/>
    <w:rsid w:val="00FF001B"/>
    <w:rsid w:val="00FF04C8"/>
    <w:rsid w:val="00FF136E"/>
    <w:rsid w:val="00FF25BB"/>
    <w:rsid w:val="00FF2A5A"/>
    <w:rsid w:val="00FF4096"/>
    <w:rsid w:val="00FF4728"/>
    <w:rsid w:val="00FF5C6A"/>
    <w:rsid w:val="00FF6CBB"/>
    <w:rsid w:val="00FF73B5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D00EC"/>
  <w15:chartTrackingRefBased/>
  <w15:docId w15:val="{D2517988-DA6A-49A9-B263-625BEE64A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167D"/>
    <w:pPr>
      <w:spacing w:line="300" w:lineRule="exact"/>
    </w:pPr>
    <w:rPr>
      <w:rFonts w:ascii="Myriad Pro" w:eastAsiaTheme="minorEastAsia" w:hAnsi="Myriad Pro"/>
      <w:sz w:val="20"/>
    </w:rPr>
  </w:style>
  <w:style w:type="paragraph" w:styleId="Titolo1">
    <w:name w:val="heading 1"/>
    <w:aliases w:val="Titolo 1 ISPRA"/>
    <w:basedOn w:val="Normale"/>
    <w:next w:val="TestopubblicazioneISPRA"/>
    <w:link w:val="Titolo1Carattere"/>
    <w:autoRedefine/>
    <w:qFormat/>
    <w:rsid w:val="00ED01F2"/>
    <w:pPr>
      <w:keepNext/>
      <w:keepLines/>
      <w:tabs>
        <w:tab w:val="left" w:pos="284"/>
        <w:tab w:val="right" w:pos="9629"/>
      </w:tabs>
      <w:spacing w:before="240" w:after="200"/>
      <w:ind w:left="432" w:right="9" w:hanging="432"/>
      <w:jc w:val="right"/>
      <w:outlineLvl w:val="0"/>
    </w:pPr>
    <w:rPr>
      <w:rFonts w:eastAsiaTheme="majorEastAsia" w:cs="Times New Roman (Titoli CS)"/>
      <w:b/>
      <w:bCs/>
      <w:noProof/>
      <w:color w:val="0000FF"/>
      <w:sz w:val="30"/>
      <w:szCs w:val="30"/>
    </w:rPr>
  </w:style>
  <w:style w:type="paragraph" w:styleId="Titolo2">
    <w:name w:val="heading 2"/>
    <w:aliases w:val="Titolo 2 ISPRA"/>
    <w:basedOn w:val="Normale"/>
    <w:next w:val="TestopubblicazioneISPRA"/>
    <w:link w:val="Titolo2Carattere"/>
    <w:autoRedefine/>
    <w:uiPriority w:val="9"/>
    <w:unhideWhenUsed/>
    <w:qFormat/>
    <w:rsid w:val="009F32E7"/>
    <w:pPr>
      <w:keepNext/>
      <w:keepLines/>
      <w:spacing w:line="240" w:lineRule="auto"/>
      <w:jc w:val="both"/>
      <w:outlineLvl w:val="1"/>
    </w:pPr>
    <w:rPr>
      <w:rFonts w:eastAsia="Times New Roman" w:cs="Times New Roman"/>
      <w:color w:val="BFBFBF" w:themeColor="background1" w:themeShade="BF"/>
      <w:sz w:val="24"/>
      <w:lang w:eastAsia="it-IT"/>
    </w:rPr>
  </w:style>
  <w:style w:type="paragraph" w:styleId="Titolo3">
    <w:name w:val="heading 3"/>
    <w:aliases w:val="Titolo 3 ISPRA"/>
    <w:basedOn w:val="TestopubblicazioneISPRA"/>
    <w:next w:val="TestopubblicazioneISPRA"/>
    <w:link w:val="Titolo3Carattere"/>
    <w:autoRedefine/>
    <w:uiPriority w:val="9"/>
    <w:unhideWhenUsed/>
    <w:qFormat/>
    <w:rsid w:val="00C164B8"/>
    <w:pPr>
      <w:spacing w:before="400" w:after="160"/>
      <w:outlineLvl w:val="2"/>
    </w:pPr>
    <w:rPr>
      <w:bCs/>
      <w:noProof/>
      <w:sz w:val="24"/>
      <w:szCs w:val="24"/>
    </w:rPr>
  </w:style>
  <w:style w:type="paragraph" w:styleId="Titolo4">
    <w:name w:val="heading 4"/>
    <w:aliases w:val="Titolo 4 ISPRA"/>
    <w:basedOn w:val="Normale"/>
    <w:next w:val="TestopubblicazioneISPRA"/>
    <w:link w:val="Titolo4Carattere"/>
    <w:autoRedefine/>
    <w:uiPriority w:val="9"/>
    <w:unhideWhenUsed/>
    <w:qFormat/>
    <w:rsid w:val="005C0B2A"/>
    <w:pPr>
      <w:numPr>
        <w:ilvl w:val="3"/>
        <w:numId w:val="25"/>
      </w:numPr>
      <w:spacing w:before="280" w:after="140" w:line="216" w:lineRule="auto"/>
      <w:outlineLvl w:val="3"/>
    </w:pPr>
    <w:rPr>
      <w:rFonts w:cs="Helvetica"/>
      <w:i/>
      <w:iCs/>
      <w:noProof/>
      <w:sz w:val="22"/>
      <w:szCs w:val="22"/>
    </w:rPr>
  </w:style>
  <w:style w:type="paragraph" w:styleId="Titolo5">
    <w:name w:val="heading 5"/>
    <w:aliases w:val="No"/>
    <w:basedOn w:val="Normale"/>
    <w:next w:val="Normale"/>
    <w:link w:val="Titolo5Carattere"/>
    <w:autoRedefine/>
    <w:uiPriority w:val="9"/>
    <w:unhideWhenUsed/>
    <w:rsid w:val="002A5D28"/>
    <w:pPr>
      <w:spacing w:after="140" w:line="216" w:lineRule="auto"/>
      <w:outlineLvl w:val="4"/>
    </w:pPr>
    <w:rPr>
      <w:b/>
      <w:iCs/>
      <w:color w:val="000000" w:themeColor="text1"/>
      <w:sz w:val="22"/>
      <w:szCs w:val="21"/>
      <w:lang w:val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rsid w:val="002A5D2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A5D2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A5D2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A5D2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82EA4"/>
    <w:rPr>
      <w:color w:val="0563C1" w:themeColor="hyperlink"/>
      <w:u w:val="single"/>
    </w:rPr>
  </w:style>
  <w:style w:type="character" w:customStyle="1" w:styleId="Titolo3Carattere">
    <w:name w:val="Titolo 3 Carattere"/>
    <w:aliases w:val="Titolo 3 ISPRA Carattere"/>
    <w:basedOn w:val="Carpredefinitoparagrafo"/>
    <w:link w:val="Titolo3"/>
    <w:uiPriority w:val="9"/>
    <w:rsid w:val="00C164B8"/>
    <w:rPr>
      <w:rFonts w:ascii="Myriad Pro" w:eastAsiaTheme="minorEastAsia" w:hAnsi="Myriad Pro"/>
      <w:bCs/>
      <w:noProof/>
      <w:lang w:val="en-US"/>
    </w:rPr>
  </w:style>
  <w:style w:type="character" w:customStyle="1" w:styleId="Titolo4Carattere">
    <w:name w:val="Titolo 4 Carattere"/>
    <w:aliases w:val="Titolo 4 ISPRA Carattere"/>
    <w:basedOn w:val="Carpredefinitoparagrafo"/>
    <w:link w:val="Titolo4"/>
    <w:uiPriority w:val="9"/>
    <w:rsid w:val="00101644"/>
    <w:rPr>
      <w:rFonts w:ascii="Myriad Pro" w:eastAsiaTheme="minorEastAsia" w:hAnsi="Myriad Pro" w:cs="Helvetica"/>
      <w:i/>
      <w:iCs/>
      <w:noProof/>
      <w:sz w:val="22"/>
      <w:szCs w:val="22"/>
    </w:rPr>
  </w:style>
  <w:style w:type="paragraph" w:styleId="Nessunaspaziatura">
    <w:name w:val="No Spacing"/>
    <w:uiPriority w:val="1"/>
    <w:rsid w:val="00DE4B2C"/>
    <w:rPr>
      <w:rFonts w:eastAsiaTheme="minorEastAsia"/>
    </w:rPr>
  </w:style>
  <w:style w:type="character" w:customStyle="1" w:styleId="Titolo1Carattere">
    <w:name w:val="Titolo 1 Carattere"/>
    <w:aliases w:val="Titolo 1 ISPRA Carattere"/>
    <w:basedOn w:val="Carpredefinitoparagrafo"/>
    <w:link w:val="Titolo1"/>
    <w:rsid w:val="00ED01F2"/>
    <w:rPr>
      <w:rFonts w:ascii="Myriad Pro" w:eastAsiaTheme="majorEastAsia" w:hAnsi="Myriad Pro" w:cs="Times New Roman (Titoli CS)"/>
      <w:b/>
      <w:bCs/>
      <w:noProof/>
      <w:color w:val="0000FF"/>
      <w:sz w:val="30"/>
      <w:szCs w:val="30"/>
    </w:rPr>
  </w:style>
  <w:style w:type="character" w:customStyle="1" w:styleId="Titolo5Carattere">
    <w:name w:val="Titolo 5 Carattere"/>
    <w:aliases w:val="No Carattere"/>
    <w:basedOn w:val="Carpredefinitoparagrafo"/>
    <w:link w:val="Titolo5"/>
    <w:uiPriority w:val="9"/>
    <w:rsid w:val="00545A03"/>
    <w:rPr>
      <w:rFonts w:ascii="Myriad Pro" w:eastAsiaTheme="minorEastAsia" w:hAnsi="Myriad Pro"/>
      <w:b/>
      <w:iCs/>
      <w:color w:val="000000" w:themeColor="text1"/>
      <w:sz w:val="22"/>
      <w:szCs w:val="21"/>
      <w:lang w:val="en-US"/>
    </w:rPr>
  </w:style>
  <w:style w:type="character" w:customStyle="1" w:styleId="Titolo2Carattere">
    <w:name w:val="Titolo 2 Carattere"/>
    <w:aliases w:val="Titolo 2 ISPRA Carattere"/>
    <w:basedOn w:val="Carpredefinitoparagrafo"/>
    <w:link w:val="Titolo2"/>
    <w:uiPriority w:val="9"/>
    <w:rsid w:val="009F32E7"/>
    <w:rPr>
      <w:rFonts w:ascii="Myriad Pro" w:eastAsia="Times New Roman" w:hAnsi="Myriad Pro" w:cs="Times New Roman"/>
      <w:color w:val="BFBFBF" w:themeColor="background1" w:themeShade="BF"/>
      <w:lang w:eastAsia="it-IT"/>
    </w:rPr>
  </w:style>
  <w:style w:type="numbering" w:customStyle="1" w:styleId="Stile2">
    <w:name w:val="Stile2"/>
    <w:uiPriority w:val="99"/>
    <w:rsid w:val="00C241D1"/>
    <w:pPr>
      <w:numPr>
        <w:numId w:val="1"/>
      </w:numPr>
    </w:pPr>
  </w:style>
  <w:style w:type="character" w:customStyle="1" w:styleId="Titolo6Carattere">
    <w:name w:val="Titolo 6 Carattere"/>
    <w:basedOn w:val="Carpredefinitoparagrafo"/>
    <w:link w:val="Titolo6"/>
    <w:uiPriority w:val="9"/>
    <w:rsid w:val="00DE4B2C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paragraph" w:customStyle="1" w:styleId="TestopubblicazioneISPRA">
    <w:name w:val="Testo pubblicazione ISPRA"/>
    <w:basedOn w:val="Normale"/>
    <w:link w:val="TestopubblicazioneISPRACarattere"/>
    <w:autoRedefine/>
    <w:qFormat/>
    <w:rsid w:val="00E24CF4"/>
    <w:pPr>
      <w:spacing w:after="120" w:line="280" w:lineRule="exact"/>
      <w:ind w:right="11"/>
      <w:jc w:val="both"/>
    </w:pPr>
    <w:rPr>
      <w:sz w:val="21"/>
      <w:szCs w:val="20"/>
    </w:rPr>
  </w:style>
  <w:style w:type="paragraph" w:styleId="Titoloindice">
    <w:name w:val="index heading"/>
    <w:aliases w:val="Titolo indice ISPRA"/>
    <w:basedOn w:val="Normale"/>
    <w:next w:val="Normale"/>
    <w:uiPriority w:val="99"/>
    <w:unhideWhenUsed/>
    <w:rsid w:val="00CE020C"/>
    <w:rPr>
      <w:rFonts w:cstheme="minorHAnsi"/>
      <w:b/>
      <w:bCs/>
      <w:sz w:val="30"/>
      <w:szCs w:val="30"/>
    </w:rPr>
  </w:style>
  <w:style w:type="character" w:styleId="Numeropagina">
    <w:name w:val="page number"/>
    <w:basedOn w:val="Carpredefinitoparagrafo"/>
    <w:uiPriority w:val="99"/>
    <w:semiHidden/>
    <w:unhideWhenUsed/>
    <w:rsid w:val="006F3005"/>
  </w:style>
  <w:style w:type="paragraph" w:styleId="Sommario1">
    <w:name w:val="toc 1"/>
    <w:aliases w:val="testo sommario ISPRA"/>
    <w:basedOn w:val="Normale"/>
    <w:next w:val="Normale"/>
    <w:autoRedefine/>
    <w:uiPriority w:val="39"/>
    <w:unhideWhenUsed/>
    <w:qFormat/>
    <w:rsid w:val="005716F6"/>
    <w:pPr>
      <w:tabs>
        <w:tab w:val="left" w:pos="284"/>
        <w:tab w:val="right" w:pos="9622"/>
      </w:tabs>
      <w:spacing w:before="120" w:after="60"/>
    </w:pPr>
    <w:rPr>
      <w:rFonts w:cstheme="minorHAnsi"/>
      <w:b/>
      <w:noProof/>
      <w:sz w:val="22"/>
      <w:szCs w:val="20"/>
    </w:rPr>
  </w:style>
  <w:style w:type="paragraph" w:styleId="Sommario2">
    <w:name w:val="toc 2"/>
    <w:aliases w:val="Testo sommario ISPRA livello 2"/>
    <w:basedOn w:val="Normale"/>
    <w:next w:val="TestopubblicazioneISPRA"/>
    <w:autoRedefine/>
    <w:uiPriority w:val="39"/>
    <w:unhideWhenUsed/>
    <w:qFormat/>
    <w:rsid w:val="009012CB"/>
    <w:pPr>
      <w:tabs>
        <w:tab w:val="left" w:pos="567"/>
        <w:tab w:val="right" w:pos="9622"/>
      </w:tabs>
      <w:spacing w:before="60" w:after="60"/>
    </w:pPr>
    <w:rPr>
      <w:rFonts w:cstheme="minorHAnsi"/>
      <w:iCs/>
      <w:noProof/>
      <w:sz w:val="22"/>
      <w:szCs w:val="20"/>
    </w:rPr>
  </w:style>
  <w:style w:type="paragraph" w:styleId="Sommario3">
    <w:name w:val="toc 3"/>
    <w:aliases w:val="Testo sommario ISPRA livello 3"/>
    <w:basedOn w:val="Sommario4"/>
    <w:next w:val="Normale"/>
    <w:autoRedefine/>
    <w:uiPriority w:val="39"/>
    <w:unhideWhenUsed/>
    <w:qFormat/>
    <w:rsid w:val="0024386B"/>
    <w:pPr>
      <w:tabs>
        <w:tab w:val="left" w:pos="709"/>
      </w:tabs>
    </w:pPr>
    <w:rPr>
      <w:i w:val="0"/>
      <w:iCs/>
      <w:szCs w:val="22"/>
    </w:rPr>
  </w:style>
  <w:style w:type="paragraph" w:customStyle="1" w:styleId="1Titolo">
    <w:name w:val="1. Titolo"/>
    <w:basedOn w:val="Titolo1"/>
    <w:autoRedefine/>
    <w:rsid w:val="00E353EF"/>
  </w:style>
  <w:style w:type="numbering" w:customStyle="1" w:styleId="Elencocorrente1">
    <w:name w:val="Elenco corrente1"/>
    <w:uiPriority w:val="99"/>
    <w:rsid w:val="000A3D26"/>
    <w:pPr>
      <w:numPr>
        <w:numId w:val="2"/>
      </w:numPr>
    </w:pPr>
  </w:style>
  <w:style w:type="paragraph" w:customStyle="1" w:styleId="SommarioISPRA">
    <w:name w:val="Sommario ISPRA"/>
    <w:basedOn w:val="Sommario1"/>
    <w:qFormat/>
    <w:rsid w:val="00CA4C60"/>
    <w:rPr>
      <w:szCs w:val="24"/>
    </w:rPr>
  </w:style>
  <w:style w:type="numbering" w:customStyle="1" w:styleId="Elencocorrente2">
    <w:name w:val="Elenco corrente2"/>
    <w:uiPriority w:val="99"/>
    <w:rsid w:val="005007FD"/>
    <w:pPr>
      <w:numPr>
        <w:numId w:val="3"/>
      </w:numPr>
    </w:p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D2631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D263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D263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Elencocorrente3">
    <w:name w:val="Elenco corrente3"/>
    <w:uiPriority w:val="99"/>
    <w:rsid w:val="00AB155C"/>
    <w:pPr>
      <w:numPr>
        <w:numId w:val="4"/>
      </w:numPr>
    </w:pPr>
  </w:style>
  <w:style w:type="numbering" w:customStyle="1" w:styleId="Elencocorrente4">
    <w:name w:val="Elenco corrente4"/>
    <w:uiPriority w:val="99"/>
    <w:rsid w:val="00EE79B3"/>
    <w:pPr>
      <w:numPr>
        <w:numId w:val="5"/>
      </w:numPr>
    </w:pPr>
  </w:style>
  <w:style w:type="numbering" w:customStyle="1" w:styleId="Elencocorrente5">
    <w:name w:val="Elenco corrente5"/>
    <w:uiPriority w:val="99"/>
    <w:rsid w:val="00163616"/>
    <w:pPr>
      <w:numPr>
        <w:numId w:val="6"/>
      </w:numPr>
    </w:pPr>
  </w:style>
  <w:style w:type="numbering" w:customStyle="1" w:styleId="Elencocorrente6">
    <w:name w:val="Elenco corrente6"/>
    <w:uiPriority w:val="99"/>
    <w:rsid w:val="00764E50"/>
    <w:pPr>
      <w:numPr>
        <w:numId w:val="7"/>
      </w:numPr>
    </w:pPr>
  </w:style>
  <w:style w:type="character" w:customStyle="1" w:styleId="TestopubblicazioneISPRACarattere">
    <w:name w:val="Testo pubblicazione ISPRA Carattere"/>
    <w:basedOn w:val="Carpredefinitoparagrafo"/>
    <w:link w:val="TestopubblicazioneISPRA"/>
    <w:rsid w:val="00E24CF4"/>
    <w:rPr>
      <w:rFonts w:ascii="Myriad Pro" w:eastAsiaTheme="minorEastAsia" w:hAnsi="Myriad Pro"/>
      <w:sz w:val="21"/>
      <w:szCs w:val="20"/>
    </w:rPr>
  </w:style>
  <w:style w:type="numbering" w:customStyle="1" w:styleId="Elencocorrente7">
    <w:name w:val="Elenco corrente7"/>
    <w:uiPriority w:val="99"/>
    <w:rsid w:val="008A7BAA"/>
    <w:pPr>
      <w:numPr>
        <w:numId w:val="8"/>
      </w:numPr>
    </w:pPr>
  </w:style>
  <w:style w:type="numbering" w:customStyle="1" w:styleId="Elencocorrente8">
    <w:name w:val="Elenco corrente8"/>
    <w:uiPriority w:val="99"/>
    <w:rsid w:val="00906E0A"/>
    <w:pPr>
      <w:numPr>
        <w:numId w:val="9"/>
      </w:numPr>
    </w:pPr>
  </w:style>
  <w:style w:type="numbering" w:customStyle="1" w:styleId="Elencocorrente9">
    <w:name w:val="Elenco corrente9"/>
    <w:uiPriority w:val="99"/>
    <w:rsid w:val="00906E0A"/>
    <w:pPr>
      <w:numPr>
        <w:numId w:val="10"/>
      </w:numPr>
    </w:pPr>
  </w:style>
  <w:style w:type="numbering" w:customStyle="1" w:styleId="Elencocorrente10">
    <w:name w:val="Elenco corrente10"/>
    <w:uiPriority w:val="99"/>
    <w:rsid w:val="00B46718"/>
    <w:pPr>
      <w:numPr>
        <w:numId w:val="11"/>
      </w:numPr>
    </w:pPr>
  </w:style>
  <w:style w:type="paragraph" w:customStyle="1" w:styleId="ElencoNumerato">
    <w:name w:val="Elenco Numerato"/>
    <w:basedOn w:val="TestopubblicazioneISPRA"/>
    <w:rsid w:val="00B225B6"/>
    <w:pPr>
      <w:numPr>
        <w:numId w:val="13"/>
      </w:numPr>
    </w:pPr>
  </w:style>
  <w:style w:type="numbering" w:customStyle="1" w:styleId="Elencocorrente11">
    <w:name w:val="Elenco corrente11"/>
    <w:uiPriority w:val="99"/>
    <w:rsid w:val="007E53CC"/>
    <w:pPr>
      <w:numPr>
        <w:numId w:val="12"/>
      </w:numPr>
    </w:pPr>
  </w:style>
  <w:style w:type="table" w:customStyle="1" w:styleId="TableNormal">
    <w:name w:val="Table Normal"/>
    <w:uiPriority w:val="2"/>
    <w:semiHidden/>
    <w:unhideWhenUsed/>
    <w:qFormat/>
    <w:rsid w:val="00B32C5E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Elencocorrente12">
    <w:name w:val="Elenco corrente12"/>
    <w:uiPriority w:val="99"/>
    <w:rsid w:val="00AA3356"/>
    <w:pPr>
      <w:numPr>
        <w:numId w:val="14"/>
      </w:numPr>
    </w:pPr>
  </w:style>
  <w:style w:type="numbering" w:customStyle="1" w:styleId="Elencocorrente13">
    <w:name w:val="Elenco corrente13"/>
    <w:uiPriority w:val="99"/>
    <w:rsid w:val="00B225B6"/>
    <w:pPr>
      <w:numPr>
        <w:numId w:val="15"/>
      </w:numPr>
    </w:pPr>
  </w:style>
  <w:style w:type="paragraph" w:customStyle="1" w:styleId="TestotabelleISPRA">
    <w:name w:val="Testo tabelle ISPRA"/>
    <w:basedOn w:val="Normale"/>
    <w:next w:val="TestopubblicazioneISPRA"/>
    <w:autoRedefine/>
    <w:qFormat/>
    <w:rsid w:val="00E00883"/>
    <w:pPr>
      <w:spacing w:before="100" w:beforeAutospacing="1" w:after="100" w:afterAutospacing="1" w:line="240" w:lineRule="auto"/>
      <w:ind w:left="62"/>
    </w:pPr>
    <w:rPr>
      <w:sz w:val="18"/>
      <w:szCs w:val="16"/>
    </w:rPr>
  </w:style>
  <w:style w:type="paragraph" w:customStyle="1" w:styleId="TitoloTabellaFiguraISPRA">
    <w:name w:val="Titolo Tabella Figura ISPRA"/>
    <w:basedOn w:val="Normale"/>
    <w:autoRedefine/>
    <w:qFormat/>
    <w:rsid w:val="00F2167D"/>
    <w:pPr>
      <w:spacing w:line="240" w:lineRule="auto"/>
      <w:ind w:right="11"/>
      <w:jc w:val="both"/>
    </w:pPr>
    <w:rPr>
      <w:b/>
      <w:color w:val="BFBFBF" w:themeColor="background1" w:themeShade="BF"/>
      <w:sz w:val="18"/>
      <w:szCs w:val="18"/>
      <w:lang w:val="en-US"/>
    </w:rPr>
  </w:style>
  <w:style w:type="table" w:styleId="Grigliatabella">
    <w:name w:val="Table Grid"/>
    <w:basedOn w:val="Tabellanormale"/>
    <w:uiPriority w:val="39"/>
    <w:rsid w:val="000502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arigatabella">
    <w:name w:val="Prima riga tabella"/>
    <w:basedOn w:val="TestotabelleISPRA"/>
    <w:qFormat/>
    <w:rsid w:val="00DE6DEE"/>
    <w:rPr>
      <w:b/>
      <w:bCs/>
      <w:color w:val="FFFFFF" w:themeColor="background1"/>
    </w:rPr>
  </w:style>
  <w:style w:type="paragraph" w:styleId="Testonotaapidipagina">
    <w:name w:val="footnote text"/>
    <w:aliases w:val="Testo nota a piè di pagina Carattere Carattere,Testo nota a piè di pagina Carattere1 Carattere,Testo nota a piè di pagina Carattere Carattere Carattere Carattere,stile 1,Footnote,Footnote1"/>
    <w:basedOn w:val="Normale"/>
    <w:link w:val="TestonotaapidipaginaCarattere"/>
    <w:semiHidden/>
    <w:unhideWhenUsed/>
    <w:rsid w:val="00632471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aliases w:val="Testo nota a piè di pagina Carattere Carattere Carattere,Testo nota a piè di pagina Carattere1 Carattere Carattere,Testo nota a piè di pagina Carattere Carattere Carattere Carattere Carattere,stile 1 Carattere"/>
    <w:basedOn w:val="Carpredefinitoparagrafo"/>
    <w:link w:val="Testonotaapidipagina"/>
    <w:semiHidden/>
    <w:rsid w:val="00632471"/>
    <w:rPr>
      <w:rFonts w:ascii="Helvetica" w:eastAsiaTheme="minorEastAsia" w:hAnsi="Helvetica"/>
      <w:sz w:val="20"/>
      <w:szCs w:val="20"/>
    </w:rPr>
  </w:style>
  <w:style w:type="character" w:styleId="Rimandonotaapidipagina">
    <w:name w:val="footnote reference"/>
    <w:aliases w:val="Rimando nota a piè di pagina1"/>
    <w:basedOn w:val="Carpredefinitoparagrafo"/>
    <w:unhideWhenUsed/>
    <w:rsid w:val="00632471"/>
    <w:rPr>
      <w:vertAlign w:val="superscript"/>
    </w:rPr>
  </w:style>
  <w:style w:type="paragraph" w:customStyle="1" w:styleId="NoteISPRA">
    <w:name w:val="Note ISPRA"/>
    <w:basedOn w:val="Testonotaapidipagina"/>
    <w:autoRedefine/>
    <w:qFormat/>
    <w:rsid w:val="00240A26"/>
    <w:pPr>
      <w:jc w:val="both"/>
    </w:pPr>
    <w:rPr>
      <w:rFonts w:cs="Times New Roman (Corpo CS)"/>
      <w:sz w:val="16"/>
      <w:szCs w:val="14"/>
    </w:rPr>
  </w:style>
  <w:style w:type="paragraph" w:customStyle="1" w:styleId="TestiPrimepagineISPRA">
    <w:name w:val="Testi Prime pagine ISPRA"/>
    <w:basedOn w:val="Normale"/>
    <w:autoRedefine/>
    <w:qFormat/>
    <w:rsid w:val="00D67684"/>
    <w:pPr>
      <w:spacing w:line="260" w:lineRule="exact"/>
    </w:pPr>
    <w:rPr>
      <w:rFonts w:cs="Times New Roman (Corpo CS)"/>
      <w:spacing w:val="-4"/>
      <w:szCs w:val="18"/>
    </w:rPr>
  </w:style>
  <w:style w:type="numbering" w:customStyle="1" w:styleId="Elencocorrente15">
    <w:name w:val="Elenco corrente15"/>
    <w:uiPriority w:val="99"/>
    <w:rsid w:val="00617460"/>
    <w:pPr>
      <w:numPr>
        <w:numId w:val="17"/>
      </w:numPr>
    </w:pPr>
  </w:style>
  <w:style w:type="numbering" w:customStyle="1" w:styleId="Elencocorrente14">
    <w:name w:val="Elenco corrente14"/>
    <w:uiPriority w:val="99"/>
    <w:rsid w:val="00617460"/>
    <w:pPr>
      <w:numPr>
        <w:numId w:val="16"/>
      </w:numPr>
    </w:pPr>
  </w:style>
  <w:style w:type="numbering" w:customStyle="1" w:styleId="Elencocorrente16">
    <w:name w:val="Elenco corrente16"/>
    <w:uiPriority w:val="99"/>
    <w:rsid w:val="00146AE4"/>
    <w:pPr>
      <w:numPr>
        <w:numId w:val="18"/>
      </w:numPr>
    </w:pPr>
  </w:style>
  <w:style w:type="paragraph" w:customStyle="1" w:styleId="Primepaginebold">
    <w:name w:val="Prime pagine bold"/>
    <w:basedOn w:val="TestiPrimepagineISPRA"/>
    <w:qFormat/>
    <w:rsid w:val="00064598"/>
    <w:rPr>
      <w:b/>
      <w:bCs/>
    </w:rPr>
  </w:style>
  <w:style w:type="paragraph" w:customStyle="1" w:styleId="Titolo4ISPRANEW">
    <w:name w:val="Titolo 4 ISPRA NEW"/>
    <w:basedOn w:val="Normale"/>
    <w:rsid w:val="006F76BA"/>
  </w:style>
  <w:style w:type="paragraph" w:styleId="Didascalia">
    <w:name w:val="caption"/>
    <w:aliases w:val="Didascalia Ispra"/>
    <w:basedOn w:val="Normale"/>
    <w:next w:val="Normale"/>
    <w:link w:val="DidascaliaCarattere"/>
    <w:autoRedefine/>
    <w:uiPriority w:val="35"/>
    <w:unhideWhenUsed/>
    <w:qFormat/>
    <w:rsid w:val="00545808"/>
    <w:pPr>
      <w:spacing w:line="240" w:lineRule="auto"/>
    </w:pPr>
    <w:rPr>
      <w:i/>
      <w:sz w:val="16"/>
      <w:szCs w:val="16"/>
    </w:rPr>
  </w:style>
  <w:style w:type="numbering" w:customStyle="1" w:styleId="Elencocorrente17">
    <w:name w:val="Elenco corrente17"/>
    <w:uiPriority w:val="99"/>
    <w:rsid w:val="00000211"/>
    <w:pPr>
      <w:numPr>
        <w:numId w:val="19"/>
      </w:numPr>
    </w:pPr>
  </w:style>
  <w:style w:type="numbering" w:customStyle="1" w:styleId="Elencocorrente18">
    <w:name w:val="Elenco corrente18"/>
    <w:uiPriority w:val="99"/>
    <w:rsid w:val="006F76BA"/>
    <w:pPr>
      <w:numPr>
        <w:numId w:val="20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C37B7D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7B7D"/>
    <w:rPr>
      <w:rFonts w:ascii="Myriad Pro" w:eastAsiaTheme="minorEastAsia" w:hAnsi="Myriad Pro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C37B7D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7B7D"/>
    <w:rPr>
      <w:rFonts w:ascii="Myriad Pro" w:eastAsiaTheme="minorEastAsia" w:hAnsi="Myriad Pro"/>
      <w:sz w:val="20"/>
    </w:rPr>
  </w:style>
  <w:style w:type="paragraph" w:styleId="Sommario4">
    <w:name w:val="toc 4"/>
    <w:aliases w:val="Sommario 4 ISPRA"/>
    <w:basedOn w:val="Normale"/>
    <w:next w:val="Normale"/>
    <w:autoRedefine/>
    <w:uiPriority w:val="39"/>
    <w:unhideWhenUsed/>
    <w:rsid w:val="00140133"/>
    <w:pPr>
      <w:tabs>
        <w:tab w:val="left" w:pos="851"/>
        <w:tab w:val="right" w:pos="9628"/>
      </w:tabs>
      <w:spacing w:after="100"/>
    </w:pPr>
    <w:rPr>
      <w:i/>
      <w:noProof/>
      <w:sz w:val="22"/>
    </w:rPr>
  </w:style>
  <w:style w:type="numbering" w:customStyle="1" w:styleId="Elencocorrente19">
    <w:name w:val="Elenco corrente19"/>
    <w:uiPriority w:val="99"/>
    <w:rsid w:val="002A5D28"/>
    <w:pPr>
      <w:numPr>
        <w:numId w:val="21"/>
      </w:numPr>
    </w:pPr>
  </w:style>
  <w:style w:type="numbering" w:customStyle="1" w:styleId="Elencocorrente20">
    <w:name w:val="Elenco corrente20"/>
    <w:uiPriority w:val="99"/>
    <w:rsid w:val="00152024"/>
    <w:pPr>
      <w:numPr>
        <w:numId w:val="23"/>
      </w:numPr>
    </w:pPr>
  </w:style>
  <w:style w:type="numbering" w:customStyle="1" w:styleId="Elencocorrente21">
    <w:name w:val="Elenco corrente21"/>
    <w:uiPriority w:val="99"/>
    <w:rsid w:val="00057F73"/>
    <w:pPr>
      <w:numPr>
        <w:numId w:val="24"/>
      </w:numPr>
    </w:pPr>
  </w:style>
  <w:style w:type="numbering" w:customStyle="1" w:styleId="Elencocorrente22">
    <w:name w:val="Elenco corrente22"/>
    <w:uiPriority w:val="99"/>
    <w:rsid w:val="005C0B2A"/>
    <w:pPr>
      <w:numPr>
        <w:numId w:val="26"/>
      </w:numPr>
    </w:pPr>
  </w:style>
  <w:style w:type="numbering" w:customStyle="1" w:styleId="Elencocorrente23">
    <w:name w:val="Elenco corrente23"/>
    <w:uiPriority w:val="99"/>
    <w:rsid w:val="005C0B2A"/>
    <w:pPr>
      <w:numPr>
        <w:numId w:val="27"/>
      </w:numPr>
    </w:pPr>
  </w:style>
  <w:style w:type="numbering" w:customStyle="1" w:styleId="Elencocorrente24">
    <w:name w:val="Elenco corrente24"/>
    <w:uiPriority w:val="99"/>
    <w:rsid w:val="005C0B2A"/>
    <w:pPr>
      <w:numPr>
        <w:numId w:val="28"/>
      </w:numPr>
    </w:pPr>
  </w:style>
  <w:style w:type="numbering" w:customStyle="1" w:styleId="Elencocorrente25">
    <w:name w:val="Elenco corrente25"/>
    <w:uiPriority w:val="99"/>
    <w:rsid w:val="005C0B2A"/>
    <w:pPr>
      <w:numPr>
        <w:numId w:val="29"/>
      </w:numPr>
    </w:pPr>
  </w:style>
  <w:style w:type="numbering" w:customStyle="1" w:styleId="Elencocorrente26">
    <w:name w:val="Elenco corrente26"/>
    <w:uiPriority w:val="99"/>
    <w:rsid w:val="00C164B8"/>
    <w:pPr>
      <w:numPr>
        <w:numId w:val="30"/>
      </w:numPr>
    </w:pPr>
  </w:style>
  <w:style w:type="paragraph" w:customStyle="1" w:styleId="xl26">
    <w:name w:val="xl26"/>
    <w:basedOn w:val="Normale"/>
    <w:rsid w:val="00E449C5"/>
    <w:pPr>
      <w:suppressAutoHyphens/>
      <w:autoSpaceDN w:val="0"/>
      <w:spacing w:before="100" w:after="100" w:line="240" w:lineRule="auto"/>
    </w:pPr>
    <w:rPr>
      <w:rFonts w:ascii="Times New Roman" w:eastAsia="Arial Unicode MS" w:hAnsi="Times New Roman" w:cs="Times New Roman"/>
      <w:b/>
      <w:bCs/>
      <w:sz w:val="24"/>
      <w:lang w:eastAsia="it-IT"/>
    </w:rPr>
  </w:style>
  <w:style w:type="paragraph" w:styleId="Corpotesto">
    <w:name w:val="Body Text"/>
    <w:basedOn w:val="Normale"/>
    <w:link w:val="CorpotestoCarattere"/>
    <w:rsid w:val="005E2D7B"/>
    <w:pPr>
      <w:suppressAutoHyphens/>
      <w:autoSpaceDN w:val="0"/>
      <w:spacing w:line="240" w:lineRule="auto"/>
      <w:jc w:val="both"/>
    </w:pPr>
    <w:rPr>
      <w:rFonts w:ascii="Times New Roman" w:eastAsia="Times New Roman" w:hAnsi="Times New Roman" w:cs="Times New Roman"/>
      <w:sz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5E2D7B"/>
    <w:rPr>
      <w:rFonts w:ascii="Times New Roman" w:eastAsia="Times New Roman" w:hAnsi="Times New Roman" w:cs="Times New Roman"/>
      <w:lang w:eastAsia="it-IT"/>
    </w:rPr>
  </w:style>
  <w:style w:type="paragraph" w:styleId="NormaleWeb">
    <w:name w:val="Normal (Web)"/>
    <w:basedOn w:val="Normale"/>
    <w:uiPriority w:val="99"/>
    <w:rsid w:val="00B361AA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lang w:eastAsia="it-IT"/>
    </w:rPr>
  </w:style>
  <w:style w:type="paragraph" w:styleId="Paragrafoelenco">
    <w:name w:val="List Paragraph"/>
    <w:basedOn w:val="Normale"/>
    <w:uiPriority w:val="99"/>
    <w:qFormat/>
    <w:rsid w:val="008C5EB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customStyle="1" w:styleId="uglioLl">
    <w:name w:val="uglioLl"/>
    <w:basedOn w:val="Normale"/>
    <w:rsid w:val="0086711B"/>
    <w:pPr>
      <w:suppressAutoHyphens/>
      <w:autoSpaceDN w:val="0"/>
      <w:spacing w:line="240" w:lineRule="auto"/>
      <w:jc w:val="both"/>
    </w:pPr>
    <w:rPr>
      <w:rFonts w:ascii="Times New Roman" w:eastAsia="Times New Roman" w:hAnsi="Times New Roman" w:cs="Times New Roman"/>
      <w:sz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4C3BC6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9879E1"/>
    <w:rPr>
      <w:rFonts w:ascii="Myriad Pro" w:eastAsiaTheme="minorEastAsia" w:hAnsi="Myriad Pro"/>
      <w:sz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9879E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879E1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879E1"/>
    <w:rPr>
      <w:rFonts w:ascii="Myriad Pro" w:eastAsiaTheme="minorEastAsia" w:hAnsi="Myriad Pro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879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879E1"/>
    <w:rPr>
      <w:rFonts w:ascii="Myriad Pro" w:eastAsiaTheme="minorEastAsia" w:hAnsi="Myriad Pro"/>
      <w:b/>
      <w:bCs/>
      <w:sz w:val="20"/>
      <w:szCs w:val="20"/>
    </w:rPr>
  </w:style>
  <w:style w:type="paragraph" w:customStyle="1" w:styleId="xl29">
    <w:name w:val="xl29"/>
    <w:basedOn w:val="Normale"/>
    <w:rsid w:val="0094465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Arial Unicode MS" w:hAnsi="Times New Roman" w:cs="Times New Roman"/>
      <w:sz w:val="24"/>
      <w:lang w:eastAsia="it-IT"/>
    </w:rPr>
  </w:style>
  <w:style w:type="character" w:customStyle="1" w:styleId="DidascaliaCarattere">
    <w:name w:val="Didascalia Carattere"/>
    <w:aliases w:val="Didascalia Ispra Carattere"/>
    <w:basedOn w:val="Carpredefinitoparagrafo"/>
    <w:link w:val="Didascalia"/>
    <w:uiPriority w:val="35"/>
    <w:rsid w:val="00545808"/>
    <w:rPr>
      <w:rFonts w:ascii="Myriad Pro" w:eastAsiaTheme="minorEastAsia" w:hAnsi="Myriad Pro"/>
      <w:i/>
      <w:sz w:val="16"/>
      <w:szCs w:val="16"/>
    </w:rPr>
  </w:style>
  <w:style w:type="paragraph" w:customStyle="1" w:styleId="TestotabellAISPRA">
    <w:name w:val="Testo tabellA ISPRA"/>
    <w:basedOn w:val="Normale"/>
    <w:link w:val="TestotabellAISPRACarattere"/>
    <w:qFormat/>
    <w:rsid w:val="00944651"/>
    <w:pPr>
      <w:spacing w:before="100" w:beforeAutospacing="1" w:after="100" w:afterAutospacing="1" w:line="240" w:lineRule="auto"/>
      <w:ind w:left="-113"/>
      <w:jc w:val="right"/>
    </w:pPr>
    <w:rPr>
      <w:rFonts w:eastAsia="Calibri" w:cs="Times New Roman"/>
      <w:b/>
      <w:bCs/>
      <w:sz w:val="18"/>
      <w:szCs w:val="16"/>
    </w:rPr>
  </w:style>
  <w:style w:type="character" w:customStyle="1" w:styleId="TestotabellAISPRACarattere">
    <w:name w:val="Testo tabellA ISPRA Carattere"/>
    <w:basedOn w:val="Carpredefinitoparagrafo"/>
    <w:link w:val="TestotabellAISPRA"/>
    <w:rsid w:val="00944651"/>
    <w:rPr>
      <w:rFonts w:ascii="Myriad Pro" w:eastAsia="Calibri" w:hAnsi="Myriad Pro" w:cs="Times New Roman"/>
      <w:b/>
      <w:bCs/>
      <w:sz w:val="18"/>
      <w:szCs w:val="16"/>
    </w:rPr>
  </w:style>
  <w:style w:type="table" w:customStyle="1" w:styleId="Tabellagriglia5scura-colore31">
    <w:name w:val="Tabella griglia 5 scura - colore 31"/>
    <w:basedOn w:val="Tabellanormale"/>
    <w:uiPriority w:val="50"/>
    <w:rsid w:val="00830B36"/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AF1D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D6E3BC"/>
      </w:tcPr>
    </w:tblStylePr>
  </w:style>
  <w:style w:type="paragraph" w:customStyle="1" w:styleId="Corpotesto1">
    <w:name w:val="Corpo testo1"/>
    <w:basedOn w:val="Normale"/>
    <w:uiPriority w:val="99"/>
    <w:rsid w:val="005303D4"/>
    <w:pPr>
      <w:spacing w:after="120" w:line="240" w:lineRule="auto"/>
    </w:pPr>
    <w:rPr>
      <w:rFonts w:ascii="Times New Roman" w:eastAsia="Calibri" w:hAnsi="Times New Roman" w:cs="Times New Roman"/>
      <w:sz w:val="24"/>
      <w:lang w:eastAsia="it-IT"/>
    </w:rPr>
  </w:style>
  <w:style w:type="paragraph" w:customStyle="1" w:styleId="Default">
    <w:name w:val="Default"/>
    <w:uiPriority w:val="99"/>
    <w:rsid w:val="005303D4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  <w:style w:type="character" w:styleId="Enfasicorsivo">
    <w:name w:val="Emphasis"/>
    <w:basedOn w:val="Carpredefinitoparagrafo"/>
    <w:qFormat/>
    <w:rsid w:val="002E0358"/>
    <w:rPr>
      <w:i/>
      <w:iCs/>
    </w:rPr>
  </w:style>
  <w:style w:type="character" w:styleId="Enfasigrassetto">
    <w:name w:val="Strong"/>
    <w:basedOn w:val="Carpredefinitoparagrafo"/>
    <w:uiPriority w:val="22"/>
    <w:qFormat/>
    <w:rsid w:val="009F3E04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44D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44D0"/>
    <w:rPr>
      <w:rFonts w:ascii="Segoe UI" w:eastAsiaTheme="minorEastAsia" w:hAnsi="Segoe UI" w:cs="Segoe UI"/>
      <w:sz w:val="18"/>
      <w:szCs w:val="18"/>
    </w:rPr>
  </w:style>
  <w:style w:type="table" w:customStyle="1" w:styleId="Tabellagriglia5scura-colore311">
    <w:name w:val="Tabella griglia 5 scura - colore 311"/>
    <w:basedOn w:val="Tabellanormale"/>
    <w:uiPriority w:val="50"/>
    <w:rsid w:val="00AF1B6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trizia.dalessandro\OneDrive%20-%20ISPRA\condivisa%20con%20Jessica\RRU2024_dati%20RU%202023\MODELLO_Gabbia_ISPRA_A4_06092022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327824-85a1-4ce5-9db2-fef983a7714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815ED8619C10741AF06228E60BCB933" ma:contentTypeVersion="15" ma:contentTypeDescription="Creare un nuovo documento." ma:contentTypeScope="" ma:versionID="177f1733daa6228635ebac17f75ad396">
  <xsd:schema xmlns:xsd="http://www.w3.org/2001/XMLSchema" xmlns:xs="http://www.w3.org/2001/XMLSchema" xmlns:p="http://schemas.microsoft.com/office/2006/metadata/properties" xmlns:ns3="a4327824-85a1-4ce5-9db2-fef983a77144" xmlns:ns4="41ff504e-1cb0-4d08-b29a-2b67be740609" targetNamespace="http://schemas.microsoft.com/office/2006/metadata/properties" ma:root="true" ma:fieldsID="ceaa0aaacd0316ff08b12162c5b53486" ns3:_="" ns4:_="">
    <xsd:import namespace="a4327824-85a1-4ce5-9db2-fef983a77144"/>
    <xsd:import namespace="41ff504e-1cb0-4d08-b29a-2b67be7406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327824-85a1-4ce5-9db2-fef983a771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f504e-1cb0-4d08-b29a-2b67be74060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92A305-2D2D-42BA-9511-CA5B5ED661D0}">
  <ds:schemaRefs>
    <ds:schemaRef ds:uri="http://schemas.microsoft.com/office/2006/metadata/properties"/>
    <ds:schemaRef ds:uri="http://schemas.microsoft.com/office/infopath/2007/PartnerControls"/>
    <ds:schemaRef ds:uri="a4327824-85a1-4ce5-9db2-fef983a77144"/>
  </ds:schemaRefs>
</ds:datastoreItem>
</file>

<file path=customXml/itemProps2.xml><?xml version="1.0" encoding="utf-8"?>
<ds:datastoreItem xmlns:ds="http://schemas.openxmlformats.org/officeDocument/2006/customXml" ds:itemID="{B0E20833-ACB0-4A02-81C6-535619ED1A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327824-85a1-4ce5-9db2-fef983a77144"/>
    <ds:schemaRef ds:uri="41ff504e-1cb0-4d08-b29a-2b67be7406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26687A-A128-48E9-BF75-A8DEFADCD70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170C43-8893-4944-AC06-86CE5CAD93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MODELLO_Gabbia_ISPRA_A4_06092022.dotx</Template>
  <TotalTime>22</TotalTime>
  <Pages>2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D'Alessandro</dc:creator>
  <cp:keywords/>
  <dc:description/>
  <cp:lastModifiedBy>D'Alessandro Patrizia</cp:lastModifiedBy>
  <cp:revision>18</cp:revision>
  <cp:lastPrinted>2023-05-23T14:01:00Z</cp:lastPrinted>
  <dcterms:created xsi:type="dcterms:W3CDTF">2025-02-24T14:34:00Z</dcterms:created>
  <dcterms:modified xsi:type="dcterms:W3CDTF">2026-10-01T13:33:00Z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0x0101000815ED8619C10741AF06228E60BCB933</vt:lpwstr>
  </property>
</Properties>
</file>